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4"/>
        <w:tblW w:w="5156" w:type="pct"/>
        <w:tblInd w:w="-270" w:type="dxa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2509"/>
        <w:gridCol w:w="2340"/>
      </w:tblGrid>
      <w:tr w:rsidR="00F8354F" w14:paraId="66DD543F" w14:textId="77777777" w:rsidTr="00107A0E">
        <w:trPr>
          <w:trHeight w:hRule="exact" w:val="1190"/>
        </w:trPr>
        <w:tc>
          <w:tcPr>
            <w:tcW w:w="4212" w:type="pct"/>
            <w:tcBorders>
              <w:top w:val="nil"/>
              <w:bottom w:val="nil"/>
            </w:tcBorders>
          </w:tcPr>
          <w:p w14:paraId="584FD326" w14:textId="3DF0A404" w:rsidR="00F8354F" w:rsidRPr="006E003B" w:rsidRDefault="008F1027">
            <w:pPr>
              <w:pStyle w:val="Month"/>
              <w:spacing w:after="40"/>
              <w:rPr>
                <w:rFonts w:ascii="Book Antiqua" w:hAnsi="Book Antiqua"/>
                <w:smallCaps/>
                <w:color w:val="auto"/>
                <w:sz w:val="90"/>
                <w:szCs w:val="90"/>
              </w:rPr>
            </w:pPr>
            <w:r>
              <w:rPr>
                <w:rFonts w:ascii="Book Antiqua" w:hAnsi="Book Antiqua"/>
                <w:smallCaps/>
                <w:noProof/>
                <w:color w:val="auto"/>
                <w:sz w:val="90"/>
                <w:szCs w:val="9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77D6722" wp14:editId="48FBAEC7">
                      <wp:simplePos x="0" y="0"/>
                      <wp:positionH relativeFrom="column">
                        <wp:posOffset>1172279</wp:posOffset>
                      </wp:positionH>
                      <wp:positionV relativeFrom="paragraph">
                        <wp:posOffset>106680</wp:posOffset>
                      </wp:positionV>
                      <wp:extent cx="1905918" cy="484742"/>
                      <wp:effectExtent l="0" t="0" r="0" b="0"/>
                      <wp:wrapNone/>
                      <wp:docPr id="883562022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918" cy="4847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FDCCCD" w14:textId="7D385862" w:rsidR="00371BF5" w:rsidRPr="000E255C" w:rsidRDefault="00371BF5" w:rsidP="00371BF5">
                                  <w:pPr>
                                    <w:pStyle w:val="NoSpacing"/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BC49C2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This Month is dedicated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to Our Lady of Sorrows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D67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92.3pt;margin-top:8.4pt;width:150.05pt;height:38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" fillcolor="white [3201]" stroked="f" strokeweight=".5pt">
                      <v:textbox>
                        <w:txbxContent>
                          <w:p w14:paraId="2EFDCCCD" w14:textId="7D385862" w:rsidR="00371BF5" w:rsidRPr="000E255C" w:rsidRDefault="00371BF5" w:rsidP="00371BF5">
                            <w:pPr>
                              <w:pStyle w:val="NoSpacing"/>
                              <w:rPr>
                                <w:rFonts w:ascii="Book Antiqua" w:hAnsi="Book Antiqu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C49C2">
                              <w:rPr>
                                <w:rFonts w:ascii="Book Antiqua" w:hAnsi="Book Antiqu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This Month is dedicated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Our Lady of Sorrows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5279" behindDoc="1" locked="0" layoutInCell="1" allowOverlap="1" wp14:anchorId="48461F82" wp14:editId="182AEF68">
                  <wp:simplePos x="0" y="0"/>
                  <wp:positionH relativeFrom="column">
                    <wp:posOffset>96130</wp:posOffset>
                  </wp:positionH>
                  <wp:positionV relativeFrom="paragraph">
                    <wp:posOffset>-231201</wp:posOffset>
                  </wp:positionV>
                  <wp:extent cx="833120" cy="1186180"/>
                  <wp:effectExtent l="190500" t="190500" r="195580" b="185420"/>
                  <wp:wrapNone/>
                  <wp:docPr id="563480561" name="Picture 20" descr="Feast of Our Lady of Sorrow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ast of Our Lady of Sorrow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118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B4E" w:rsidRPr="006E003B">
              <w:rPr>
                <w:rFonts w:ascii="Book Antiqua" w:hAnsi="Book Antiqua"/>
                <w:smallCaps/>
                <w:noProof/>
                <w:color w:val="auto"/>
                <w:sz w:val="90"/>
                <w:szCs w:val="90"/>
              </w:rPr>
              <mc:AlternateContent>
                <mc:Choice Requires="wpg">
                  <w:drawing>
                    <wp:anchor distT="0" distB="0" distL="114300" distR="114300" simplePos="0" relativeHeight="251627520" behindDoc="0" locked="0" layoutInCell="1" allowOverlap="1" wp14:anchorId="682CE034" wp14:editId="73153479">
                      <wp:simplePos x="0" y="0"/>
                      <wp:positionH relativeFrom="column">
                        <wp:posOffset>4274912</wp:posOffset>
                      </wp:positionH>
                      <wp:positionV relativeFrom="paragraph">
                        <wp:posOffset>130397</wp:posOffset>
                      </wp:positionV>
                      <wp:extent cx="533400" cy="49657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496570"/>
                                <a:chOff x="0" y="0"/>
                                <a:chExt cx="64674" cy="71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74" cy="685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8580"/>
                                  <a:ext cx="64674" cy="2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0FE2C4" w14:textId="77777777" w:rsidR="00F03860" w:rsidRPr="00991D5B" w:rsidRDefault="00F03860" w:rsidP="00F03860">
                                    <w:hyperlink r:id="rId13" w:history="1">
                                      <w:r w:rsidRPr="00991D5B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Pr="00991D5B"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Pr="00991D5B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2CE034" id="Group 1" o:spid="_x0000_s1027" style="position:absolute;left:0;text-align:left;margin-left:336.6pt;margin-top:10.25pt;width:42pt;height:39.1pt;z-index:251627520" coordsize="64674,7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8" type="#_x0000_t75" style="position:absolute;width:6467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">
                        <v:imagedata r:id="rId15" o:title=""/>
                      </v:shape>
                      <v:shape id="Text Box 10" o:spid="_x0000_s1029" type="#_x0000_t202" style="position:absolute;top:68580;width:6467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690FE2C4" w14:textId="77777777" w:rsidR="00F03860" w:rsidRPr="00991D5B" w:rsidRDefault="00F03860" w:rsidP="00F03860">
                              <w:hyperlink r:id="rId16" w:history="1">
                                <w:r w:rsidRPr="00991D5B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991D5B">
                                <w:t xml:space="preserve"> by Unknown Author is licensed under </w:t>
                              </w:r>
                              <w:hyperlink r:id="rId17" w:history="1">
                                <w:r w:rsidRPr="00991D5B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5B4E">
              <w:rPr>
                <w:rFonts w:ascii="Book Antiqua" w:hAnsi="Book Antiqua"/>
                <w:smallCaps/>
                <w:color w:val="auto"/>
                <w:sz w:val="90"/>
                <w:szCs w:val="90"/>
              </w:rPr>
              <w:t>September</w:t>
            </w:r>
            <w:r w:rsidR="00776EEC" w:rsidRPr="00776EEC">
              <w:rPr>
                <w:rFonts w:ascii="Book Antiqua" w:hAnsi="Book Antiqua"/>
                <w:smallCaps/>
                <w:color w:val="auto"/>
                <w:sz w:val="90"/>
                <w:szCs w:val="90"/>
              </w:rPr>
              <w:t xml:space="preserve"> </w:t>
            </w:r>
          </w:p>
        </w:tc>
        <w:tc>
          <w:tcPr>
            <w:tcW w:w="78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  <w:vAlign w:val="center"/>
          </w:tcPr>
          <w:p w14:paraId="096445FB" w14:textId="1EF69EE6" w:rsidR="00F8354F" w:rsidRDefault="00804FC2" w:rsidP="00FA5D6B">
            <w:pPr>
              <w:pStyle w:val="Year"/>
              <w:spacing w:after="40"/>
              <w:jc w:val="center"/>
            </w:pPr>
            <w:r w:rsidRPr="001E5411">
              <w:rPr>
                <w:color w:val="auto"/>
              </w:rPr>
              <w:fldChar w:fldCharType="begin"/>
            </w:r>
            <w:r w:rsidRPr="001E5411">
              <w:rPr>
                <w:color w:val="auto"/>
              </w:rPr>
              <w:instrText xml:space="preserve"> DOCVARIABLE  MonthStart \@  yyyy   \* MERGEFORMAT </w:instrText>
            </w:r>
            <w:r w:rsidRPr="001E5411">
              <w:rPr>
                <w:color w:val="auto"/>
              </w:rPr>
              <w:fldChar w:fldCharType="separate"/>
            </w:r>
            <w:r w:rsidR="00D55910">
              <w:rPr>
                <w:color w:val="auto"/>
              </w:rPr>
              <w:t>2025</w:t>
            </w:r>
            <w:r w:rsidRPr="001E5411">
              <w:rPr>
                <w:color w:val="auto"/>
              </w:rPr>
              <w:fldChar w:fldCharType="end"/>
            </w:r>
          </w:p>
        </w:tc>
      </w:tr>
    </w:tbl>
    <w:tbl>
      <w:tblPr>
        <w:tblStyle w:val="TableGridLight"/>
        <w:tblW w:w="5254" w:type="pct"/>
        <w:tblInd w:w="-365" w:type="dxa"/>
        <w:shd w:val="clear" w:color="auto" w:fill="FFFFFF" w:themeFill="background1"/>
        <w:tblLook w:val="0600" w:firstRow="0" w:lastRow="0" w:firstColumn="0" w:lastColumn="0" w:noHBand="1" w:noVBand="1"/>
        <w:tblCaption w:val="Layout table"/>
      </w:tblPr>
      <w:tblGrid>
        <w:gridCol w:w="1981"/>
        <w:gridCol w:w="1978"/>
        <w:gridCol w:w="2341"/>
        <w:gridCol w:w="2250"/>
        <w:gridCol w:w="2253"/>
        <w:gridCol w:w="2159"/>
        <w:gridCol w:w="2159"/>
      </w:tblGrid>
      <w:tr w:rsidR="00150BD3" w:rsidRPr="00B2172F" w14:paraId="1333334D" w14:textId="77777777" w:rsidTr="00DE307B">
        <w:trPr>
          <w:trHeight w:val="79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719E" w14:textId="4FDD5AD7" w:rsidR="00F8354F" w:rsidRPr="00B2172F" w:rsidRDefault="00BC1805" w:rsidP="00B2172F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Sunday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4B235" w14:textId="62D464A4" w:rsidR="00F8354F" w:rsidRPr="00B2172F" w:rsidRDefault="00000000" w:rsidP="00B2172F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rFonts w:ascii="Times New Roman" w:hAnsi="Times New Roman" w:cs="Times New Roman"/>
                  <w:b/>
                  <w:color w:val="auto"/>
                  <w:sz w:val="20"/>
                  <w:szCs w:val="20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-1020851123"/>
                <w:placeholder>
                  <w:docPart w:val="CEF9F80012D64E2E9337C74B0963B5B1"/>
                </w:placeholder>
                <w:temporary/>
                <w:showingPlcHdr/>
                <w15:appearance w15:val="hidden"/>
              </w:sdtPr>
              <w:sdtContent>
                <w:r w:rsidR="00804FC2" w:rsidRPr="00B2172F">
                  <w:rPr>
                    <w:rFonts w:ascii="Times New Roman" w:hAnsi="Times New Roman" w:cs="Times New Roman"/>
                    <w:b/>
                    <w:color w:val="auto"/>
                    <w:sz w:val="20"/>
                    <w:szCs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Monday</w:t>
                </w:r>
              </w:sdtContent>
            </w:sdt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5862D" w14:textId="508687B1" w:rsidR="00F8354F" w:rsidRPr="00B2172F" w:rsidRDefault="00000000" w:rsidP="00B2172F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rFonts w:ascii="Times New Roman" w:hAnsi="Times New Roman" w:cs="Times New Roman"/>
                  <w:b/>
                  <w:color w:val="auto"/>
                  <w:sz w:val="20"/>
                  <w:szCs w:val="20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1121034790"/>
                <w:placeholder>
                  <w:docPart w:val="FC336CEBADF3444FAEBB8E11B7D7FF4D"/>
                </w:placeholder>
                <w:temporary/>
                <w:showingPlcHdr/>
                <w15:appearance w15:val="hidden"/>
              </w:sdtPr>
              <w:sdtContent>
                <w:r w:rsidR="00804FC2" w:rsidRPr="00B2172F">
                  <w:rPr>
                    <w:rFonts w:ascii="Times New Roman" w:hAnsi="Times New Roman" w:cs="Times New Roman"/>
                    <w:b/>
                    <w:color w:val="auto"/>
                    <w:sz w:val="20"/>
                    <w:szCs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Tuesday</w:t>
                </w:r>
              </w:sdtContent>
            </w:sdt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94DE9" w14:textId="23D0DD9A" w:rsidR="00F8354F" w:rsidRPr="00B2172F" w:rsidRDefault="00000000" w:rsidP="00B2172F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rFonts w:ascii="Times New Roman" w:hAnsi="Times New Roman" w:cs="Times New Roman"/>
                  <w:b/>
                  <w:color w:val="auto"/>
                  <w:sz w:val="20"/>
                  <w:szCs w:val="20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-328132386"/>
                <w:placeholder>
                  <w:docPart w:val="09102FE4B223422FB6FB4D46E7794A33"/>
                </w:placeholder>
                <w:temporary/>
                <w:showingPlcHdr/>
                <w15:appearance w15:val="hidden"/>
              </w:sdtPr>
              <w:sdtContent>
                <w:r w:rsidR="00804FC2" w:rsidRPr="00B2172F">
                  <w:rPr>
                    <w:rFonts w:ascii="Times New Roman" w:hAnsi="Times New Roman" w:cs="Times New Roman"/>
                    <w:b/>
                    <w:color w:val="auto"/>
                    <w:sz w:val="20"/>
                    <w:szCs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Wednesday</w:t>
                </w:r>
              </w:sdtContent>
            </w:sdt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E83F0" w14:textId="1E7EE236" w:rsidR="00F8354F" w:rsidRPr="00B2172F" w:rsidRDefault="00000000" w:rsidP="00B2172F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rFonts w:ascii="Times New Roman" w:hAnsi="Times New Roman" w:cs="Times New Roman"/>
                  <w:b/>
                  <w:color w:val="auto"/>
                  <w:sz w:val="20"/>
                  <w:szCs w:val="20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1241452743"/>
                <w:placeholder>
                  <w:docPart w:val="1B0EF3D98E1C48A19039B0288B04A356"/>
                </w:placeholder>
                <w:temporary/>
                <w:showingPlcHdr/>
                <w15:appearance w15:val="hidden"/>
              </w:sdtPr>
              <w:sdtContent>
                <w:r w:rsidR="00804FC2" w:rsidRPr="00B2172F">
                  <w:rPr>
                    <w:rFonts w:ascii="Times New Roman" w:hAnsi="Times New Roman" w:cs="Times New Roman"/>
                    <w:b/>
                    <w:color w:val="auto"/>
                    <w:sz w:val="20"/>
                    <w:szCs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8730A" w14:textId="63C91095" w:rsidR="00F8354F" w:rsidRPr="00B2172F" w:rsidRDefault="00756948" w:rsidP="00B2172F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51D">
              <w:rPr>
                <w:noProof/>
                <w:color w:val="7B7B7B" w:themeColor="background2" w:themeShade="80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527FBEC" wp14:editId="592FEDC7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124460</wp:posOffset>
                      </wp:positionV>
                      <wp:extent cx="1009015" cy="302260"/>
                      <wp:effectExtent l="0" t="0" r="635" b="2540"/>
                      <wp:wrapNone/>
                      <wp:docPr id="19" name="Group 19">
                        <a:hlinkClick xmlns:a="http://schemas.openxmlformats.org/drawingml/2006/main" r:id="rId1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015" cy="302260"/>
                                <a:chOff x="-1143" y="-387"/>
                                <a:chExt cx="11336" cy="33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4" y="-387"/>
                                  <a:ext cx="3239" cy="33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43" y="1"/>
                                  <a:ext cx="8953" cy="2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C07CA2" w14:textId="77777777" w:rsidR="00767A08" w:rsidRPr="002B1EF3" w:rsidRDefault="00767A08" w:rsidP="00767A08">
                                    <w:pPr>
                                      <w:rPr>
                                        <w:rFonts w:ascii="Ink Free" w:hAnsi="Ink Free"/>
                                        <w:color w:val="FF0000"/>
                                      </w:rPr>
                                    </w:pPr>
                                    <w:r w:rsidRPr="002B1EF3">
                                      <w:rPr>
                                        <w:rFonts w:ascii="Ink Free" w:hAnsi="Ink Free"/>
                                        <w:color w:val="FF0000"/>
                                      </w:rPr>
                                      <w:t>First Friday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27FBEC" id="Group 19" o:spid="_x0000_s1030" href="https://fatima.org/first-friday-devotion/" style="position:absolute;left:0;text-align:left;margin-left:7.45pt;margin-top:9.8pt;width:79.45pt;height:23.8pt;z-index:251695104;mso-width-relative:margin;mso-height-relative:margin" coordorigin="-1143,-387" coordsize="11336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" o:button="t">
                      <v:shape id="Picture 4" o:spid="_x0000_s1031" type="#_x0000_t75" style="position:absolute;left:6954;top:-387;width:323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">
                        <v:imagedata r:id="rId20" o:title=""/>
                      </v:shape>
                      <v:shape id="Text Box 3" o:spid="_x0000_s1032" type="#_x0000_t202" style="position:absolute;left:-1143;top:1;width:8953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14:paraId="62C07CA2" w14:textId="77777777" w:rsidR="00767A08" w:rsidRPr="002B1EF3" w:rsidRDefault="00767A08" w:rsidP="00767A08">
                              <w:pPr>
                                <w:rPr>
                                  <w:rFonts w:ascii="Ink Free" w:hAnsi="Ink Free"/>
                                  <w:color w:val="FF0000"/>
                                </w:rPr>
                              </w:pPr>
                              <w:r w:rsidRPr="002B1EF3">
                                <w:rPr>
                                  <w:rFonts w:ascii="Ink Free" w:hAnsi="Ink Free"/>
                                  <w:color w:val="FF0000"/>
                                </w:rPr>
                                <w:t>First Friday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sdt>
              <w:sdtPr>
                <w:rPr>
                  <w:rFonts w:ascii="Times New Roman" w:hAnsi="Times New Roman" w:cs="Times New Roman"/>
                  <w:b/>
                  <w:color w:val="auto"/>
                  <w:sz w:val="20"/>
                  <w:szCs w:val="20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-65336403"/>
                <w:placeholder>
                  <w:docPart w:val="295119A1AEE049528ADDF137C4B42AD9"/>
                </w:placeholder>
                <w:temporary/>
                <w:showingPlcHdr/>
                <w15:appearance w15:val="hidden"/>
              </w:sdtPr>
              <w:sdtContent>
                <w:r w:rsidR="00804FC2" w:rsidRPr="00B2172F">
                  <w:rPr>
                    <w:rFonts w:ascii="Times New Roman" w:hAnsi="Times New Roman" w:cs="Times New Roman"/>
                    <w:b/>
                    <w:color w:val="auto"/>
                    <w:sz w:val="20"/>
                    <w:szCs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Friday</w:t>
                </w:r>
              </w:sdtContent>
            </w:sdt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23333" w14:textId="789DD5B5" w:rsidR="00F8354F" w:rsidRPr="00B2172F" w:rsidRDefault="00E01988" w:rsidP="00B2172F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51D">
              <w:rPr>
                <w:noProof/>
                <w:color w:val="7B7B7B" w:themeColor="background2" w:themeShade="80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1A058697" wp14:editId="334D90F2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193040</wp:posOffset>
                      </wp:positionV>
                      <wp:extent cx="1112520" cy="243205"/>
                      <wp:effectExtent l="0" t="0" r="0" b="4445"/>
                      <wp:wrapNone/>
                      <wp:docPr id="10" name="Group 10">
                        <a:hlinkClick xmlns:a="http://schemas.openxmlformats.org/drawingml/2006/main" r:id="rId2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2520" cy="243205"/>
                                <a:chOff x="0" y="-819"/>
                                <a:chExt cx="10579" cy="2857"/>
                              </a:xfrm>
                            </wpg:grpSpPr>
                            <wps:wsp>
                              <wps:cNvPr id="1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819"/>
                                  <a:ext cx="9429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9B7869" w14:textId="77777777" w:rsidR="001A0B9A" w:rsidRPr="002B1EF3" w:rsidRDefault="001A0B9A" w:rsidP="001A0B9A">
                                    <w:pPr>
                                      <w:rPr>
                                        <w:rFonts w:ascii="Ink Free" w:hAnsi="Ink Free"/>
                                        <w:color w:val="FF0000"/>
                                      </w:rPr>
                                    </w:pPr>
                                    <w:r w:rsidRPr="002B1EF3">
                                      <w:rPr>
                                        <w:rFonts w:ascii="Ink Free" w:hAnsi="Ink Free"/>
                                        <w:color w:val="FF0000"/>
                                      </w:rPr>
                                      <w:t xml:space="preserve">First </w:t>
                                    </w:r>
                                    <w:r>
                                      <w:rPr>
                                        <w:rFonts w:ascii="Ink Free" w:hAnsi="Ink Free"/>
                                        <w:color w:val="FF0000"/>
                                      </w:rPr>
                                      <w:t>Saturday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7" descr="Immaculate Heart of Virgin Mary, Mother of God with crown of roses and flames. Traditional catholic devotional color vector illustration, graphic element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69" t="6129" r="2438" b="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02" y="-819"/>
                                  <a:ext cx="2477" cy="25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58697" id="Group 10" o:spid="_x0000_s1030" href="https://fatima.org/first-saturday-devotion/" style="position:absolute;left:0;text-align:left;margin-left:-1.85pt;margin-top:15.2pt;width:87.6pt;height:19.15pt;z-index:251721728;mso-width-relative:margin" coordorigin=",-819" coordsize="10579,2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" o:button="t">
                      <v:shape id="_x0000_s1031" type="#_x0000_t202" style="position:absolute;top:-819;width:942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14:paraId="359B7869" w14:textId="77777777" w:rsidR="001A0B9A" w:rsidRPr="002B1EF3" w:rsidRDefault="001A0B9A" w:rsidP="001A0B9A">
                              <w:pPr>
                                <w:rPr>
                                  <w:rFonts w:ascii="Ink Free" w:hAnsi="Ink Free"/>
                                  <w:color w:val="FF0000"/>
                                </w:rPr>
                              </w:pPr>
                              <w:r w:rsidRPr="002B1EF3">
                                <w:rPr>
                                  <w:rFonts w:ascii="Ink Free" w:hAnsi="Ink Free"/>
                                  <w:color w:val="FF0000"/>
                                </w:rPr>
                                <w:t xml:space="preserve">First </w:t>
                              </w:r>
                              <w:r>
                                <w:rPr>
                                  <w:rFonts w:ascii="Ink Free" w:hAnsi="Ink Free"/>
                                  <w:color w:val="FF0000"/>
                                </w:rPr>
                                <w:t>Saturday</w:t>
                              </w:r>
                            </w:p>
                          </w:txbxContent>
                        </v:textbox>
                      </v:shape>
                      <v:shape id="Picture 7" o:spid="_x0000_s1032" type="#_x0000_t75" alt="Immaculate Heart of Virgin Mary, Mother of God with crown of roses and flames. Traditional catholic devotional color vector illustration, graphic element." style="position:absolute;left:8102;top:-819;width:2477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">
                        <v:imagedata r:id="rId23" o:title="Immaculate Heart of Virgin Mary, Mother of God with crown of roses and flames. Traditional catholic devotional color vector illustration, graphic element" croptop="4017f" cropbottom="5497f" cropleft="4567f" cropright="1598f"/>
                      </v:shape>
                    </v:group>
                  </w:pict>
                </mc:Fallback>
              </mc:AlternateContent>
            </w:r>
            <w:sdt>
              <w:sdtPr>
                <w:rPr>
                  <w:rFonts w:ascii="Times New Roman" w:hAnsi="Times New Roman" w:cs="Times New Roman"/>
                  <w:b/>
                  <w:color w:val="auto"/>
                  <w:sz w:val="20"/>
                  <w:szCs w:val="20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825547652"/>
                <w:placeholder>
                  <w:docPart w:val="C5E37349092C495A864E7570C73B76D3"/>
                </w:placeholder>
                <w:temporary/>
                <w:showingPlcHdr/>
                <w15:appearance w15:val="hidden"/>
              </w:sdtPr>
              <w:sdtContent>
                <w:r w:rsidR="00804FC2" w:rsidRPr="00B2172F">
                  <w:rPr>
                    <w:rFonts w:ascii="Times New Roman" w:hAnsi="Times New Roman" w:cs="Times New Roman"/>
                    <w:b/>
                    <w:color w:val="auto"/>
                    <w:sz w:val="20"/>
                    <w:szCs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Saturday</w:t>
                </w:r>
              </w:sdtContent>
            </w:sdt>
          </w:p>
        </w:tc>
      </w:tr>
      <w:tr w:rsidR="00150BD3" w14:paraId="2A6C6DDA" w14:textId="77777777" w:rsidTr="00DE307B">
        <w:trPr>
          <w:trHeight w:val="26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43C98C" w14:textId="2F14781B" w:rsidR="00F8354F" w:rsidRPr="00DC44A4" w:rsidRDefault="00F8354F" w:rsidP="00DC44A4">
            <w:pPr>
              <w:pStyle w:val="Dates"/>
              <w:rPr>
                <w:b/>
                <w:color w:val="FF0000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97B8A7" w14:textId="14E95DDF" w:rsidR="00F8354F" w:rsidRPr="0062175F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3D2BB" w14:textId="14417EB2" w:rsidR="00F8354F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837B5" w14:textId="232031B7" w:rsidR="00F8354F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3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E0A8B" w14:textId="24C80E1D" w:rsidR="00F8354F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776FF" w14:textId="11AB8F6E" w:rsidR="00F8354F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9D0242" w14:textId="7DE6F25B" w:rsidR="00F8354F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6</w:t>
            </w:r>
          </w:p>
        </w:tc>
      </w:tr>
      <w:tr w:rsidR="00150BD3" w14:paraId="5E067DA5" w14:textId="77777777" w:rsidTr="00DE307B">
        <w:trPr>
          <w:trHeight w:hRule="exact" w:val="1288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47335E" w14:textId="71385BAF" w:rsidR="00DC44A4" w:rsidRDefault="00DC44A4" w:rsidP="006E538B">
            <w:pPr>
              <w:rPr>
                <w:rFonts w:ascii="Georgia" w:hAnsi="Georgia"/>
                <w:color w:val="FF0000"/>
                <w:sz w:val="16"/>
                <w:szCs w:val="16"/>
              </w:rPr>
            </w:pPr>
          </w:p>
          <w:p w14:paraId="02EC183E" w14:textId="63B34C2B" w:rsidR="00DC44A4" w:rsidRDefault="00DC44A4" w:rsidP="006E538B">
            <w:pPr>
              <w:rPr>
                <w:rFonts w:ascii="Georgia" w:hAnsi="Georgia"/>
                <w:color w:val="FF0000"/>
                <w:sz w:val="16"/>
                <w:szCs w:val="16"/>
              </w:rPr>
            </w:pPr>
          </w:p>
          <w:p w14:paraId="7B01637E" w14:textId="1F6E7510" w:rsidR="00A0588C" w:rsidRDefault="00A0588C" w:rsidP="006E538B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</w:p>
          <w:p w14:paraId="27F3453A" w14:textId="7C9FEB5F" w:rsidR="00A0588C" w:rsidRDefault="00A0588C" w:rsidP="006E538B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</w:p>
          <w:p w14:paraId="11EACAF3" w14:textId="77777777" w:rsidR="00A0588C" w:rsidRDefault="00A0588C" w:rsidP="006E538B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</w:p>
          <w:p w14:paraId="63DE2B63" w14:textId="77777777" w:rsidR="00A0588C" w:rsidRDefault="00A0588C" w:rsidP="006E538B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</w:p>
          <w:p w14:paraId="1CBF0FCD" w14:textId="41F20D08" w:rsidR="006E538B" w:rsidRPr="0076677F" w:rsidRDefault="006E538B" w:rsidP="006E538B">
            <w:pPr>
              <w:rPr>
                <w:rFonts w:ascii="Georgia" w:hAnsi="Georgia"/>
                <w:color w:val="FF0000"/>
                <w:sz w:val="16"/>
                <w:szCs w:val="16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CDE983" w14:textId="4B39E731" w:rsidR="00C10DD3" w:rsidRPr="0061101D" w:rsidRDefault="00270002" w:rsidP="008B3B20">
            <w:pPr>
              <w:rPr>
                <w:rFonts w:ascii="Georgia" w:hAnsi="Georgia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6B6671DB" wp14:editId="361BE1AC">
                  <wp:simplePos x="0" y="0"/>
                  <wp:positionH relativeFrom="column">
                    <wp:posOffset>-23770</wp:posOffset>
                  </wp:positionH>
                  <wp:positionV relativeFrom="paragraph">
                    <wp:posOffset>93161</wp:posOffset>
                  </wp:positionV>
                  <wp:extent cx="1148020" cy="660974"/>
                  <wp:effectExtent l="0" t="0" r="0" b="6350"/>
                  <wp:wrapNone/>
                  <wp:docPr id="1137413816" name="Picture 21" descr="Labor Day Holiday Information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bor Day Holiday Information fr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9" t="8338" r="9643" b="8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15" cy="66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842FB7" w14:textId="4DEBA133" w:rsidR="006E538B" w:rsidRPr="00104A87" w:rsidRDefault="006E538B" w:rsidP="00DF0D68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614E1" w14:textId="2DAC4083" w:rsidR="00AB0F97" w:rsidRPr="008F1027" w:rsidRDefault="00105B4E" w:rsidP="00593C5F">
            <w:pPr>
              <w:rPr>
                <w:rFonts w:ascii="Georgia" w:hAnsi="Georgia"/>
                <w:b/>
                <w:bCs/>
                <w:color w:val="404040" w:themeColor="text1" w:themeTint="BF"/>
                <w:sz w:val="8"/>
                <w:szCs w:val="8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Feast Day of</w:t>
            </w:r>
            <w:r w:rsidR="00371BF5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 St. Gregory the Great</w:t>
            </w:r>
          </w:p>
          <w:p w14:paraId="7027533F" w14:textId="12786699" w:rsidR="00C95227" w:rsidRPr="005501E2" w:rsidRDefault="00C95227" w:rsidP="008852A7">
            <w:pPr>
              <w:rPr>
                <w:rFonts w:ascii="Georgia" w:hAnsi="Georgia"/>
                <w:color w:val="C00000"/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D907E" w14:textId="77777777" w:rsidR="00D62BE6" w:rsidRPr="00385088" w:rsidRDefault="00D62BE6" w:rsidP="00D62BE6">
            <w:pPr>
              <w:rPr>
                <w:rFonts w:ascii="Georgia" w:hAnsi="Georgia"/>
                <w:color w:val="7030A0"/>
                <w:sz w:val="16"/>
                <w:szCs w:val="16"/>
              </w:rPr>
            </w:pPr>
            <w:r w:rsidRPr="004319F0">
              <w:rPr>
                <w:rFonts w:ascii="Georgia" w:hAnsi="Georgia"/>
                <w:color w:val="993300"/>
                <w:sz w:val="16"/>
                <w:szCs w:val="16"/>
              </w:rPr>
              <w:t>* Men of St. Joseph</w:t>
            </w:r>
            <w:r w:rsidRPr="00A2040F">
              <w:rPr>
                <w:rFonts w:ascii="Georgia" w:hAnsi="Georgia"/>
                <w:b/>
                <w:bCs/>
                <w:color w:val="993300"/>
                <w:sz w:val="16"/>
                <w:szCs w:val="16"/>
              </w:rPr>
              <w:t xml:space="preserve"> </w:t>
            </w:r>
            <w:r w:rsidRPr="00A2040F">
              <w:rPr>
                <w:rFonts w:ascii="Georgia" w:hAnsi="Georgia"/>
                <w:b/>
                <w:bCs/>
                <w:color w:val="auto"/>
                <w:sz w:val="16"/>
                <w:szCs w:val="16"/>
              </w:rPr>
              <w:t>&amp;</w:t>
            </w:r>
            <w:r>
              <w:rPr>
                <w:rFonts w:ascii="Georgia" w:hAnsi="Georgia"/>
                <w:color w:val="993300"/>
                <w:sz w:val="16"/>
                <w:szCs w:val="16"/>
              </w:rPr>
              <w:t xml:space="preserve"> 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 xml:space="preserve">Daughters of Mary </w:t>
            </w:r>
            <w:r>
              <w:rPr>
                <w:rFonts w:ascii="Georgia" w:hAnsi="Georgia"/>
                <w:color w:val="7030A0"/>
                <w:sz w:val="16"/>
                <w:szCs w:val="16"/>
              </w:rPr>
              <w:t>m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>eeting (</w:t>
            </w:r>
            <w:r>
              <w:rPr>
                <w:rFonts w:ascii="Georgia" w:hAnsi="Georgia"/>
                <w:color w:val="7030A0"/>
                <w:sz w:val="16"/>
                <w:szCs w:val="16"/>
              </w:rPr>
              <w:t>8:30am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>)</w:t>
            </w:r>
          </w:p>
          <w:p w14:paraId="2FB19AF0" w14:textId="397D31E7" w:rsidR="006E538B" w:rsidRPr="00104A87" w:rsidRDefault="00D62BE6" w:rsidP="00D62BE6">
            <w:pPr>
              <w:rPr>
                <w:rFonts w:ascii="Georgia" w:hAnsi="Georgia"/>
                <w:sz w:val="16"/>
                <w:szCs w:val="16"/>
              </w:rPr>
            </w:pPr>
            <w:r w:rsidRPr="000E29AE">
              <w:rPr>
                <w:rFonts w:ascii="Georgia" w:hAnsi="Georgia"/>
                <w:color w:val="EB6615" w:themeColor="accent4"/>
                <w:sz w:val="16"/>
                <w:szCs w:val="16"/>
              </w:rPr>
              <w:t>*Knights of Columbus meeting (7pm)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CDBA" w14:textId="13255E82" w:rsidR="00385088" w:rsidRPr="008F1027" w:rsidRDefault="00385088" w:rsidP="00385088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St.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Teresa of Calcutta</w:t>
            </w:r>
          </w:p>
          <w:p w14:paraId="4B91B730" w14:textId="4A9EE895" w:rsidR="008C1014" w:rsidRPr="00104A87" w:rsidRDefault="008C1014" w:rsidP="005A3726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243CC" w14:textId="18A63F40" w:rsidR="00D05762" w:rsidRPr="005D41F1" w:rsidRDefault="00D05762" w:rsidP="005D41F1">
            <w:pPr>
              <w:rPr>
                <w:rFonts w:ascii="Georgia" w:hAnsi="Georgia"/>
                <w:color w:val="00B050"/>
                <w:sz w:val="16"/>
                <w:szCs w:val="16"/>
              </w:rPr>
            </w:pPr>
            <w:r>
              <w:rPr>
                <w:rFonts w:ascii="Georgia" w:hAnsi="Georgia"/>
                <w:color w:val="00B050"/>
                <w:sz w:val="16"/>
                <w:szCs w:val="16"/>
              </w:rPr>
              <w:t xml:space="preserve">7am </w:t>
            </w:r>
            <w:r w:rsidRPr="00A2040F">
              <w:rPr>
                <w:rFonts w:ascii="Georgia" w:hAnsi="Georgia"/>
                <w:b/>
                <w:bCs/>
                <w:color w:val="00B050"/>
                <w:sz w:val="16"/>
                <w:szCs w:val="16"/>
              </w:rPr>
              <w:t>Holy Hour</w:t>
            </w:r>
            <w:r>
              <w:rPr>
                <w:rFonts w:ascii="Georgia" w:hAnsi="Georgia"/>
                <w:b/>
                <w:bCs/>
                <w:color w:val="00B050"/>
                <w:sz w:val="16"/>
                <w:szCs w:val="16"/>
              </w:rPr>
              <w:t xml:space="preserve"> </w:t>
            </w:r>
            <w:r>
              <w:rPr>
                <w:rFonts w:ascii="Georgia" w:hAnsi="Georgia"/>
                <w:color w:val="00B050"/>
                <w:sz w:val="16"/>
                <w:szCs w:val="16"/>
              </w:rPr>
              <w:t>&amp;</w:t>
            </w:r>
            <w:r w:rsidRPr="00D05762">
              <w:rPr>
                <w:rFonts w:ascii="Georgia" w:hAnsi="Georgia"/>
                <w:color w:val="00B050"/>
                <w:sz w:val="16"/>
                <w:szCs w:val="16"/>
              </w:rPr>
              <w:t xml:space="preserve"> Confession </w:t>
            </w:r>
          </w:p>
          <w:p w14:paraId="1E37F988" w14:textId="5FBB0564" w:rsidR="006E538B" w:rsidRDefault="0027464C" w:rsidP="00C95227">
            <w:pPr>
              <w:rPr>
                <w:rFonts w:ascii="Georgia" w:hAnsi="Georgia"/>
                <w:color w:val="00B050"/>
                <w:sz w:val="16"/>
                <w:szCs w:val="16"/>
              </w:rPr>
            </w:pPr>
            <w:r w:rsidRPr="00A24173">
              <w:rPr>
                <w:rFonts w:ascii="Georgia" w:hAnsi="Georgia"/>
                <w:color w:val="00B050"/>
                <w:sz w:val="16"/>
                <w:szCs w:val="16"/>
              </w:rPr>
              <w:t>9:30am Bible Study</w:t>
            </w:r>
          </w:p>
          <w:p w14:paraId="30B04C49" w14:textId="0D28C099" w:rsidR="005D41F1" w:rsidRPr="005D41F1" w:rsidRDefault="005D41F1" w:rsidP="00C95227">
            <w:pPr>
              <w:rPr>
                <w:rFonts w:ascii="Georgia" w:hAnsi="Georgia"/>
                <w:color w:val="00B050"/>
                <w:sz w:val="8"/>
                <w:szCs w:val="8"/>
              </w:rPr>
            </w:pPr>
          </w:p>
          <w:p w14:paraId="302D89A6" w14:textId="5E177605" w:rsidR="00C95227" w:rsidRPr="00C95227" w:rsidRDefault="00C95227" w:rsidP="00C95227">
            <w:pPr>
              <w:jc w:val="center"/>
              <w:rPr>
                <w:rFonts w:ascii="Georgia" w:hAnsi="Georgia"/>
                <w:b/>
                <w:bCs/>
                <w:color w:val="auto"/>
                <w:sz w:val="16"/>
                <w:szCs w:val="16"/>
              </w:rPr>
            </w:pPr>
          </w:p>
        </w:tc>
      </w:tr>
      <w:tr w:rsidR="00150BD3" w14:paraId="2F8FD285" w14:textId="77777777" w:rsidTr="00DE307B">
        <w:trPr>
          <w:trHeight w:val="242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F02B3" w14:textId="41221853" w:rsidR="006E538B" w:rsidRPr="0076677F" w:rsidRDefault="00105B4E" w:rsidP="00107A0E">
            <w:pPr>
              <w:pStyle w:val="Dates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76C1C" w14:textId="26FB86A9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8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B5B45" w14:textId="39BDAA0F" w:rsidR="006E538B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92B86" w14:textId="056F3F0C" w:rsidR="006E538B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79C21" w14:textId="20E8BC20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D7FEC" w14:textId="0C7E22ED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143B9" w14:textId="7EC4B764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13</w:t>
            </w:r>
          </w:p>
        </w:tc>
      </w:tr>
      <w:tr w:rsidR="00150BD3" w14:paraId="3541399B" w14:textId="77777777" w:rsidTr="00D62BE6">
        <w:trPr>
          <w:trHeight w:hRule="exact" w:val="1621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1F8C52" w14:textId="0701DA80" w:rsidR="007A3CED" w:rsidRDefault="00105B4E" w:rsidP="00003DE1">
            <w:pPr>
              <w:pStyle w:val="NoSpacing"/>
              <w:rPr>
                <w:sz w:val="8"/>
                <w:szCs w:val="8"/>
              </w:rPr>
            </w:pPr>
            <w:r w:rsidRPr="00D143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A36EE2C" wp14:editId="6DBFA7B9">
                      <wp:simplePos x="0" y="0"/>
                      <wp:positionH relativeFrom="column">
                        <wp:posOffset>-61021</wp:posOffset>
                      </wp:positionH>
                      <wp:positionV relativeFrom="paragraph">
                        <wp:posOffset>-217966</wp:posOffset>
                      </wp:positionV>
                      <wp:extent cx="980440" cy="1828800"/>
                      <wp:effectExtent l="0" t="0" r="0" b="635"/>
                      <wp:wrapNone/>
                      <wp:docPr id="1536541360" name="Text Box 153654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04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14:paraId="14BDE551" w14:textId="191996A1" w:rsidR="00385088" w:rsidRPr="00D30531" w:rsidRDefault="007C468F" w:rsidP="00385088">
                                  <w:pPr>
                                    <w:spacing w:after="0"/>
                                    <w:jc w:val="center"/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="00105B4E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="00105B4E" w:rsidRPr="00105B4E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rd</w:t>
                                  </w: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385088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Sunday in Ordinary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6EE2C" id="Text Box 1536541360" o:spid="_x0000_s1036" type="#_x0000_t202" style="position:absolute;margin-left:-4.8pt;margin-top:-17.15pt;width:77.2pt;height:2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" fillcolor="white [3212]" stroked="f">
                      <v:textbox style="mso-fit-shape-to-text:t">
                        <w:txbxContent>
                          <w:p w14:paraId="14BDE551" w14:textId="191996A1" w:rsidR="00385088" w:rsidRPr="00D30531" w:rsidRDefault="007C468F" w:rsidP="00385088">
                            <w:pPr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05B4E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105B4E" w:rsidRPr="00105B4E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85088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in Ordinary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3E4D50" w14:textId="09380BC3" w:rsidR="00003DE1" w:rsidRPr="00003DE1" w:rsidRDefault="00003DE1" w:rsidP="00003DE1">
            <w:pPr>
              <w:pStyle w:val="NoSpacing"/>
              <w:rPr>
                <w:sz w:val="8"/>
                <w:szCs w:val="8"/>
              </w:rPr>
            </w:pPr>
          </w:p>
          <w:p w14:paraId="3CD2274F" w14:textId="2ABC0A86" w:rsidR="0087511D" w:rsidRPr="006144F0" w:rsidRDefault="0087511D" w:rsidP="006144F0">
            <w:pPr>
              <w:pStyle w:val="NoSpacing"/>
              <w:rPr>
                <w:rFonts w:ascii="Georgia" w:hAnsi="Georgia"/>
                <w:b/>
                <w:bCs/>
                <w:color w:val="2FB8F7" w:themeColor="accent2" w:themeShade="BF"/>
                <w:sz w:val="17"/>
                <w:szCs w:val="17"/>
              </w:rPr>
            </w:pPr>
          </w:p>
          <w:p w14:paraId="3B8C08A4" w14:textId="62821151" w:rsidR="0038469C" w:rsidRPr="00C95227" w:rsidRDefault="00506D0A" w:rsidP="0027464C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  <w:r w:rsidRPr="00150BD3"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  <w:t>Latin Mass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FA9C87" w14:textId="403C00D4" w:rsidR="007C468F" w:rsidRPr="008F1027" w:rsidRDefault="007C468F" w:rsidP="0027464C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the Nativity of the Blessed Virgin Mary</w:t>
            </w:r>
          </w:p>
          <w:p w14:paraId="7011945C" w14:textId="77777777" w:rsidR="007C468F" w:rsidRPr="007C468F" w:rsidRDefault="007C468F" w:rsidP="0027464C">
            <w:pPr>
              <w:rPr>
                <w:rFonts w:ascii="Georgia" w:hAnsi="Georgia"/>
                <w:b/>
                <w:bCs/>
                <w:color w:val="0070C0"/>
                <w:sz w:val="8"/>
                <w:szCs w:val="8"/>
              </w:rPr>
            </w:pPr>
          </w:p>
          <w:p w14:paraId="5A5FF1FE" w14:textId="48111299" w:rsidR="0027464C" w:rsidRDefault="0027464C" w:rsidP="0027464C">
            <w:pPr>
              <w:rPr>
                <w:rFonts w:ascii="Georgia" w:hAnsi="Georgia"/>
                <w:color w:val="0070C0"/>
                <w:sz w:val="16"/>
                <w:szCs w:val="16"/>
              </w:rPr>
            </w:pPr>
            <w:r>
              <w:rPr>
                <w:rFonts w:ascii="Georgia" w:hAnsi="Georgia"/>
                <w:color w:val="0070C0"/>
                <w:sz w:val="17"/>
                <w:szCs w:val="17"/>
              </w:rPr>
              <w:t xml:space="preserve">* </w:t>
            </w:r>
            <w:r w:rsidRPr="00F5739A">
              <w:rPr>
                <w:rFonts w:ascii="Georgia" w:hAnsi="Georgia"/>
                <w:color w:val="0070C0"/>
                <w:sz w:val="17"/>
                <w:szCs w:val="17"/>
              </w:rPr>
              <w:t>St. Vincent de Paul meeting</w:t>
            </w:r>
            <w:r w:rsidRPr="00A07FF8">
              <w:rPr>
                <w:rFonts w:ascii="Georgia" w:hAnsi="Georgia"/>
                <w:color w:val="0070C0"/>
              </w:rPr>
              <w:t xml:space="preserve"> </w:t>
            </w:r>
            <w:r w:rsidRPr="00F5739A">
              <w:rPr>
                <w:rFonts w:ascii="Georgia" w:hAnsi="Georgia"/>
                <w:color w:val="0070C0"/>
                <w:sz w:val="16"/>
                <w:szCs w:val="16"/>
              </w:rPr>
              <w:t>(8:45am)</w:t>
            </w:r>
          </w:p>
          <w:p w14:paraId="42DD0DAF" w14:textId="6F3ED45C" w:rsidR="00D11D84" w:rsidRPr="00A109E1" w:rsidRDefault="00D11D84" w:rsidP="00A109E1">
            <w:pPr>
              <w:pStyle w:val="NoSpacing"/>
              <w:rPr>
                <w:sz w:val="8"/>
                <w:szCs w:val="8"/>
              </w:rPr>
            </w:pPr>
          </w:p>
          <w:p w14:paraId="06344AA2" w14:textId="6FBD77C6" w:rsidR="00533B96" w:rsidRPr="007663CD" w:rsidRDefault="00533B96" w:rsidP="00D5554E">
            <w:pPr>
              <w:jc w:val="center"/>
              <w:rPr>
                <w:rFonts w:ascii="Georgia" w:hAnsi="Georgia"/>
                <w:color w:val="auto"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FCE2B" w14:textId="7D7B21F1" w:rsidR="006E538B" w:rsidRPr="008F1027" w:rsidRDefault="007C468F" w:rsidP="00CB1EDE">
            <w:pPr>
              <w:rPr>
                <w:b/>
                <w:color w:val="404040" w:themeColor="text1" w:themeTint="BF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St. Peter </w:t>
            </w:r>
            <w:proofErr w:type="spellStart"/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Claver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1B624" w14:textId="13C2F499" w:rsidR="00AB0F97" w:rsidRPr="009F4C96" w:rsidRDefault="00AB0F97" w:rsidP="009F4C96">
            <w:pPr>
              <w:pStyle w:val="NoSpacing"/>
              <w:rPr>
                <w:sz w:val="8"/>
                <w:szCs w:val="8"/>
              </w:rPr>
            </w:pPr>
          </w:p>
          <w:p w14:paraId="1AB17E83" w14:textId="465E8A13" w:rsidR="0027464C" w:rsidRDefault="00A2040F" w:rsidP="0027464C">
            <w:pPr>
              <w:rPr>
                <w:rFonts w:ascii="Georgia" w:hAnsi="Georgia"/>
                <w:color w:val="C00000"/>
                <w:sz w:val="16"/>
                <w:szCs w:val="16"/>
              </w:rPr>
            </w:pPr>
            <w:r>
              <w:rPr>
                <w:rFonts w:ascii="Georgia" w:hAnsi="Georgia"/>
                <w:b/>
                <w:bCs/>
                <w:color w:val="C00000"/>
                <w:sz w:val="16"/>
                <w:szCs w:val="16"/>
              </w:rPr>
              <w:t>Holy Hour</w:t>
            </w:r>
            <w:r w:rsidR="0027464C" w:rsidRPr="00307563">
              <w:rPr>
                <w:rFonts w:ascii="Georgia" w:hAnsi="Georgia"/>
                <w:color w:val="C00000"/>
                <w:sz w:val="16"/>
                <w:szCs w:val="16"/>
              </w:rPr>
              <w:t xml:space="preserve"> (5pm)</w:t>
            </w:r>
            <w:r w:rsidR="00927E1F">
              <w:rPr>
                <w:rFonts w:ascii="Georgia" w:hAnsi="Georgia"/>
                <w:color w:val="C00000"/>
                <w:sz w:val="16"/>
                <w:szCs w:val="16"/>
              </w:rPr>
              <w:t xml:space="preserve"> &amp; </w:t>
            </w:r>
            <w:r w:rsidR="0027464C">
              <w:rPr>
                <w:rFonts w:ascii="Georgia" w:hAnsi="Georgia"/>
                <w:color w:val="C00000"/>
                <w:sz w:val="16"/>
                <w:szCs w:val="16"/>
              </w:rPr>
              <w:t>Confession</w:t>
            </w:r>
          </w:p>
          <w:p w14:paraId="586073C3" w14:textId="751469DE" w:rsidR="00D05762" w:rsidRPr="00D05762" w:rsidRDefault="00D05762" w:rsidP="00D05762">
            <w:pPr>
              <w:pStyle w:val="NoSpacing"/>
              <w:rPr>
                <w:sz w:val="8"/>
                <w:szCs w:val="8"/>
              </w:rPr>
            </w:pPr>
          </w:p>
          <w:p w14:paraId="22350CA2" w14:textId="37F7BAA6" w:rsidR="006E538B" w:rsidRPr="00C5053C" w:rsidRDefault="00D62BE6" w:rsidP="00116397">
            <w:pPr>
              <w:rPr>
                <w:rFonts w:ascii="Georgia" w:hAnsi="Georgia"/>
                <w:color w:val="auto"/>
                <w:sz w:val="16"/>
                <w:szCs w:val="16"/>
              </w:rPr>
            </w:pPr>
            <w:r w:rsidRPr="008F1027">
              <w:rPr>
                <w:rFonts w:ascii="Georgia" w:hAnsi="Georgia"/>
                <w:color w:val="auto"/>
                <w:sz w:val="16"/>
                <w:szCs w:val="16"/>
              </w:rPr>
              <w:t>* Parish Council Meeting (7pm)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B63BF" w14:textId="6C2DCD17" w:rsidR="002415FF" w:rsidRPr="00385088" w:rsidRDefault="002415FF" w:rsidP="002415FF">
            <w:pPr>
              <w:rPr>
                <w:rFonts w:ascii="Georgia" w:hAnsi="Georgia"/>
                <w:color w:val="7030A0"/>
                <w:sz w:val="16"/>
                <w:szCs w:val="16"/>
              </w:rPr>
            </w:pPr>
            <w:r w:rsidRPr="004319F0">
              <w:rPr>
                <w:rFonts w:ascii="Georgia" w:hAnsi="Georgia"/>
                <w:color w:val="993300"/>
                <w:sz w:val="16"/>
                <w:szCs w:val="16"/>
              </w:rPr>
              <w:t>* Men of St. Joseph</w:t>
            </w:r>
            <w:r w:rsidRPr="00A2040F">
              <w:rPr>
                <w:rFonts w:ascii="Georgia" w:hAnsi="Georgia"/>
                <w:b/>
                <w:bCs/>
                <w:color w:val="993300"/>
                <w:sz w:val="16"/>
                <w:szCs w:val="16"/>
              </w:rPr>
              <w:t xml:space="preserve"> </w:t>
            </w:r>
            <w:r w:rsidRPr="00A2040F">
              <w:rPr>
                <w:rFonts w:ascii="Georgia" w:hAnsi="Georgia"/>
                <w:b/>
                <w:bCs/>
                <w:color w:val="auto"/>
                <w:sz w:val="16"/>
                <w:szCs w:val="16"/>
              </w:rPr>
              <w:t>&amp;</w:t>
            </w:r>
            <w:r>
              <w:rPr>
                <w:rFonts w:ascii="Georgia" w:hAnsi="Georgia"/>
                <w:color w:val="993300"/>
                <w:sz w:val="16"/>
                <w:szCs w:val="16"/>
              </w:rPr>
              <w:t xml:space="preserve"> 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 xml:space="preserve">Daughters of Mary </w:t>
            </w:r>
            <w:r>
              <w:rPr>
                <w:rFonts w:ascii="Georgia" w:hAnsi="Georgia"/>
                <w:color w:val="7030A0"/>
                <w:sz w:val="16"/>
                <w:szCs w:val="16"/>
              </w:rPr>
              <w:t>m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>eeting (</w:t>
            </w:r>
            <w:r>
              <w:rPr>
                <w:rFonts w:ascii="Georgia" w:hAnsi="Georgia"/>
                <w:color w:val="7030A0"/>
                <w:sz w:val="16"/>
                <w:szCs w:val="16"/>
              </w:rPr>
              <w:t>8:30am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>)</w:t>
            </w:r>
          </w:p>
          <w:p w14:paraId="6832617D" w14:textId="12F035C6" w:rsidR="000E29AE" w:rsidRPr="009D6D65" w:rsidRDefault="000E29AE" w:rsidP="002415FF">
            <w:pPr>
              <w:rPr>
                <w:rFonts w:ascii="Georgia" w:hAnsi="Georgia"/>
                <w:color w:val="7030A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2F2EA" w14:textId="27A8561F" w:rsidR="001B38FE" w:rsidRPr="006357B7" w:rsidRDefault="00DC44A4" w:rsidP="004B3130">
            <w:pPr>
              <w:rPr>
                <w:rFonts w:ascii="Georgia" w:hAnsi="Georgia"/>
                <w:b/>
                <w:bCs/>
                <w:color w:val="993300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the Most Holy Name of Mary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A9A0D" w14:textId="37AF8689" w:rsidR="00385088" w:rsidRPr="008F1027" w:rsidRDefault="00385088" w:rsidP="005D41F1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St.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John Chrysostom</w:t>
            </w:r>
          </w:p>
          <w:p w14:paraId="795FBF5F" w14:textId="29CCEDC6" w:rsidR="00D05762" w:rsidRPr="005D41F1" w:rsidRDefault="00E2729F" w:rsidP="005D41F1">
            <w:pPr>
              <w:rPr>
                <w:rFonts w:ascii="Georgia" w:hAnsi="Georgia"/>
                <w:color w:val="00B050"/>
                <w:sz w:val="16"/>
                <w:szCs w:val="16"/>
              </w:rPr>
            </w:pPr>
            <w:r>
              <w:rPr>
                <w:rFonts w:ascii="Georgia" w:hAnsi="Georgia"/>
                <w:color w:val="00B050"/>
                <w:sz w:val="16"/>
                <w:szCs w:val="16"/>
              </w:rPr>
              <w:t xml:space="preserve">7am </w:t>
            </w:r>
            <w:r w:rsidRPr="00A2040F">
              <w:rPr>
                <w:rFonts w:ascii="Georgia" w:hAnsi="Georgia"/>
                <w:b/>
                <w:bCs/>
                <w:color w:val="00B050"/>
                <w:sz w:val="16"/>
                <w:szCs w:val="16"/>
              </w:rPr>
              <w:t>Holy Hour</w:t>
            </w:r>
            <w:r w:rsidR="00D05762">
              <w:rPr>
                <w:rFonts w:ascii="Georgia" w:hAnsi="Georgia"/>
                <w:b/>
                <w:bCs/>
                <w:color w:val="00B050"/>
                <w:sz w:val="16"/>
                <w:szCs w:val="16"/>
              </w:rPr>
              <w:t xml:space="preserve"> </w:t>
            </w:r>
            <w:r w:rsidR="00D05762">
              <w:rPr>
                <w:rFonts w:ascii="Georgia" w:hAnsi="Georgia"/>
                <w:color w:val="00B050"/>
                <w:sz w:val="16"/>
                <w:szCs w:val="16"/>
              </w:rPr>
              <w:t>&amp;</w:t>
            </w:r>
            <w:r w:rsidR="00D05762" w:rsidRPr="00D05762">
              <w:rPr>
                <w:rFonts w:ascii="Georgia" w:hAnsi="Georgia"/>
                <w:color w:val="00B050"/>
                <w:sz w:val="16"/>
                <w:szCs w:val="16"/>
              </w:rPr>
              <w:t xml:space="preserve"> Confession</w:t>
            </w:r>
            <w:r w:rsidRPr="00D05762">
              <w:rPr>
                <w:rFonts w:ascii="Georgia" w:hAnsi="Georgia"/>
                <w:color w:val="00B050"/>
                <w:sz w:val="16"/>
                <w:szCs w:val="16"/>
              </w:rPr>
              <w:t xml:space="preserve"> </w:t>
            </w:r>
          </w:p>
          <w:p w14:paraId="0ABDFA8A" w14:textId="57CA610C" w:rsidR="006E538B" w:rsidRPr="00E2729F" w:rsidRDefault="0027464C" w:rsidP="00D05762">
            <w:pPr>
              <w:rPr>
                <w:rFonts w:ascii="Georgia" w:hAnsi="Georgia"/>
                <w:color w:val="00B050"/>
                <w:sz w:val="16"/>
                <w:szCs w:val="16"/>
              </w:rPr>
            </w:pPr>
            <w:r w:rsidRPr="00A24173">
              <w:rPr>
                <w:rFonts w:ascii="Georgia" w:hAnsi="Georgia"/>
                <w:color w:val="00B050"/>
                <w:sz w:val="16"/>
                <w:szCs w:val="16"/>
              </w:rPr>
              <w:t>9:30am Bible Study</w:t>
            </w:r>
          </w:p>
        </w:tc>
      </w:tr>
      <w:tr w:rsidR="00150BD3" w14:paraId="61DBA95C" w14:textId="77777777" w:rsidTr="00DE307B">
        <w:trPr>
          <w:trHeight w:val="242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BAF00" w14:textId="50AC1FD3" w:rsidR="006E538B" w:rsidRPr="0076677F" w:rsidRDefault="00105B4E" w:rsidP="00107A0E">
            <w:pPr>
              <w:pStyle w:val="Dates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5559C" w14:textId="3151B54C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15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22DDF" w14:textId="794D006A" w:rsidR="006E538B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68294" w14:textId="1DD8FB39" w:rsidR="006E538B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17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C34F1" w14:textId="79A84628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7DED5" w14:textId="6675DBC6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19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C970E" w14:textId="2F096505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</w:tr>
      <w:tr w:rsidR="00150BD3" w14:paraId="3CD99B55" w14:textId="77777777" w:rsidTr="00D62BE6">
        <w:trPr>
          <w:trHeight w:hRule="exact" w:val="154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67AC0" w14:textId="32DF38F4" w:rsidR="00003DE1" w:rsidRDefault="00105B4E" w:rsidP="00003DE1">
            <w:pPr>
              <w:pStyle w:val="NoSpacing"/>
              <w:rPr>
                <w:rFonts w:ascii="Georgia" w:hAnsi="Georgia"/>
                <w:color w:val="2FB8F7" w:themeColor="accent2" w:themeShade="BF"/>
                <w:sz w:val="8"/>
                <w:szCs w:val="8"/>
              </w:rPr>
            </w:pPr>
            <w:r w:rsidRPr="00D14348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9A92C02" wp14:editId="3FF64080">
                      <wp:simplePos x="0" y="0"/>
                      <wp:positionH relativeFrom="column">
                        <wp:posOffset>-131927</wp:posOffset>
                      </wp:positionH>
                      <wp:positionV relativeFrom="paragraph">
                        <wp:posOffset>-201004</wp:posOffset>
                      </wp:positionV>
                      <wp:extent cx="1112643" cy="374573"/>
                      <wp:effectExtent l="0" t="0" r="0" b="6985"/>
                      <wp:wrapNone/>
                      <wp:docPr id="403866128" name="Text Box 403866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643" cy="3745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14:paraId="18B3FE77" w14:textId="0D93D769" w:rsidR="004B3130" w:rsidRPr="00927E1F" w:rsidRDefault="00105B4E" w:rsidP="004B3130">
                                  <w:pPr>
                                    <w:spacing w:after="0"/>
                                    <w:jc w:val="center"/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Exaltation of the Holy Cross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92C02" id="Text Box 403866128" o:spid="_x0000_s1037" type="#_x0000_t202" style="position:absolute;margin-left:-10.4pt;margin-top:-15.85pt;width:87.6pt;height:2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" fillcolor="white [3212]" stroked="f">
                      <v:textbox>
                        <w:txbxContent>
                          <w:p w14:paraId="18B3FE77" w14:textId="0D93D769" w:rsidR="004B3130" w:rsidRPr="00927E1F" w:rsidRDefault="00105B4E" w:rsidP="004B3130">
                            <w:pPr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Exaltation of the Holy Cross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5C3299" w14:textId="5243BB0B" w:rsidR="0027464C" w:rsidRDefault="0027464C" w:rsidP="00003DE1">
            <w:pPr>
              <w:pStyle w:val="NoSpacing"/>
              <w:rPr>
                <w:rFonts w:ascii="Georgia" w:hAnsi="Georgia"/>
                <w:color w:val="2FB8F7" w:themeColor="accent2" w:themeShade="BF"/>
                <w:sz w:val="17"/>
                <w:szCs w:val="17"/>
              </w:rPr>
            </w:pPr>
          </w:p>
          <w:p w14:paraId="14AB78E5" w14:textId="3E348475" w:rsidR="00A0588C" w:rsidRDefault="00A0588C" w:rsidP="00391CC3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</w:p>
          <w:p w14:paraId="31971584" w14:textId="02F44C7E" w:rsidR="00A0588C" w:rsidRDefault="00A0588C" w:rsidP="00391CC3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</w:p>
          <w:p w14:paraId="7071556B" w14:textId="1E5DB0DB" w:rsidR="00A0588C" w:rsidRDefault="00A0588C" w:rsidP="00391CC3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</w:p>
          <w:p w14:paraId="42FD0DE1" w14:textId="58F0AAB4" w:rsidR="0038469C" w:rsidRPr="0076677F" w:rsidRDefault="0038469C" w:rsidP="00391CC3">
            <w:pPr>
              <w:rPr>
                <w:rFonts w:ascii="Georgia" w:hAnsi="Georgia"/>
                <w:color w:val="FF0000"/>
                <w:sz w:val="17"/>
                <w:szCs w:val="17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0A5A51" w14:textId="6CD7806F" w:rsidR="007663CD" w:rsidRPr="008F1027" w:rsidRDefault="004B3130" w:rsidP="008B3B20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Our Lady of Sorrows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015F5" w14:textId="77777777" w:rsidR="006E538B" w:rsidRDefault="004B3130" w:rsidP="00685EBC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St.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Cornelius &amp; St. Cyprian</w:t>
            </w:r>
          </w:p>
          <w:p w14:paraId="403F2B61" w14:textId="77777777" w:rsidR="00756948" w:rsidRDefault="00756948" w:rsidP="00685EBC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</w:p>
          <w:p w14:paraId="05378648" w14:textId="16914A8D" w:rsidR="00756948" w:rsidRPr="00756948" w:rsidRDefault="00756948" w:rsidP="00685EBC">
            <w:pPr>
              <w:rPr>
                <w:rFonts w:ascii="Georgia" w:hAnsi="Georgia"/>
                <w:color w:val="404040" w:themeColor="text1" w:themeTint="BF"/>
              </w:rPr>
            </w:pPr>
            <w:r w:rsidRPr="00756948">
              <w:rPr>
                <w:rFonts w:ascii="Georgia" w:hAnsi="Georgia"/>
                <w:b/>
                <w:bCs/>
                <w:color w:val="C00000"/>
              </w:rPr>
              <w:t>OCIA Class</w:t>
            </w:r>
            <w:r w:rsidRPr="00756948">
              <w:rPr>
                <w:rFonts w:ascii="Georgia" w:hAnsi="Georgia"/>
                <w:color w:val="C00000"/>
              </w:rPr>
              <w:t xml:space="preserve"> (6pm)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3B192" w14:textId="66BDBB37" w:rsidR="004B3130" w:rsidRPr="008F1027" w:rsidRDefault="00385088" w:rsidP="00D05762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St.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Robert Bellarmine &amp; St. Hildegard of Bingen</w:t>
            </w:r>
          </w:p>
          <w:p w14:paraId="284BF8E5" w14:textId="77777777" w:rsidR="004B3130" w:rsidRPr="004B3130" w:rsidRDefault="004B3130" w:rsidP="00D05762">
            <w:pPr>
              <w:rPr>
                <w:rFonts w:ascii="Georgia" w:hAnsi="Georgia"/>
                <w:b/>
                <w:bCs/>
                <w:color w:val="C00000"/>
                <w:sz w:val="8"/>
                <w:szCs w:val="8"/>
              </w:rPr>
            </w:pPr>
          </w:p>
          <w:p w14:paraId="374C03E6" w14:textId="2910D0AB" w:rsidR="006E538B" w:rsidRPr="00DC44A4" w:rsidRDefault="00A2040F" w:rsidP="00D05762">
            <w:pPr>
              <w:rPr>
                <w:rFonts w:ascii="Georgia" w:hAnsi="Georgia"/>
                <w:color w:val="auto"/>
                <w:sz w:val="16"/>
                <w:szCs w:val="16"/>
              </w:rPr>
            </w:pPr>
            <w:r>
              <w:rPr>
                <w:rFonts w:ascii="Georgia" w:hAnsi="Georgia"/>
                <w:b/>
                <w:bCs/>
                <w:color w:val="C00000"/>
                <w:sz w:val="16"/>
                <w:szCs w:val="16"/>
              </w:rPr>
              <w:t>Holy Hour</w:t>
            </w:r>
            <w:r w:rsidR="00CB1EDE" w:rsidRPr="00307563">
              <w:rPr>
                <w:rFonts w:ascii="Georgia" w:hAnsi="Georgia"/>
                <w:color w:val="C00000"/>
                <w:sz w:val="16"/>
                <w:szCs w:val="16"/>
              </w:rPr>
              <w:t xml:space="preserve"> (5pm)</w:t>
            </w:r>
            <w:r w:rsidR="00D05762">
              <w:rPr>
                <w:rFonts w:ascii="Georgia" w:hAnsi="Georgia"/>
                <w:color w:val="C00000"/>
                <w:sz w:val="16"/>
                <w:szCs w:val="16"/>
              </w:rPr>
              <w:t xml:space="preserve"> &amp; </w:t>
            </w:r>
            <w:r w:rsidR="00CB1EDE">
              <w:rPr>
                <w:rFonts w:ascii="Georgia" w:hAnsi="Georgia"/>
                <w:color w:val="C00000"/>
                <w:sz w:val="16"/>
                <w:szCs w:val="16"/>
              </w:rPr>
              <w:t>Confession</w:t>
            </w:r>
          </w:p>
          <w:p w14:paraId="4CB85617" w14:textId="77777777" w:rsidR="00116397" w:rsidRPr="00116397" w:rsidRDefault="00116397" w:rsidP="00D05762">
            <w:pPr>
              <w:rPr>
                <w:rFonts w:ascii="Georgia" w:hAnsi="Georgia"/>
                <w:color w:val="C00000"/>
                <w:sz w:val="8"/>
                <w:szCs w:val="8"/>
              </w:rPr>
            </w:pPr>
          </w:p>
          <w:p w14:paraId="3E273C1E" w14:textId="51536A04" w:rsidR="00116397" w:rsidRPr="00116397" w:rsidRDefault="00116397" w:rsidP="00D05762">
            <w:pPr>
              <w:rPr>
                <w:rFonts w:ascii="Georgia" w:hAnsi="Georgia"/>
                <w:color w:val="C00000"/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522495" w14:textId="5F13A804" w:rsidR="00C95227" w:rsidRDefault="00C95227" w:rsidP="00C95227">
            <w:pPr>
              <w:rPr>
                <w:rFonts w:ascii="Georgia" w:hAnsi="Georgia"/>
                <w:color w:val="7030A0"/>
                <w:sz w:val="16"/>
                <w:szCs w:val="16"/>
              </w:rPr>
            </w:pPr>
            <w:r w:rsidRPr="004319F0">
              <w:rPr>
                <w:rFonts w:ascii="Georgia" w:hAnsi="Georgia"/>
                <w:color w:val="993300"/>
                <w:sz w:val="16"/>
                <w:szCs w:val="16"/>
              </w:rPr>
              <w:t>* Men of St. Joseph</w:t>
            </w:r>
            <w:r w:rsidRPr="00A2040F">
              <w:rPr>
                <w:rFonts w:ascii="Georgia" w:hAnsi="Georgia"/>
                <w:b/>
                <w:bCs/>
                <w:color w:val="993300"/>
                <w:sz w:val="16"/>
                <w:szCs w:val="16"/>
              </w:rPr>
              <w:t xml:space="preserve"> </w:t>
            </w:r>
            <w:r w:rsidRPr="00A2040F">
              <w:rPr>
                <w:rFonts w:ascii="Georgia" w:hAnsi="Georgia"/>
                <w:b/>
                <w:bCs/>
                <w:color w:val="auto"/>
                <w:sz w:val="16"/>
                <w:szCs w:val="16"/>
              </w:rPr>
              <w:t>&amp;</w:t>
            </w:r>
            <w:r>
              <w:rPr>
                <w:rFonts w:ascii="Georgia" w:hAnsi="Georgia"/>
                <w:color w:val="993300"/>
                <w:sz w:val="16"/>
                <w:szCs w:val="16"/>
              </w:rPr>
              <w:t xml:space="preserve"> 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 xml:space="preserve">Daughters of Mary </w:t>
            </w:r>
            <w:r>
              <w:rPr>
                <w:rFonts w:ascii="Georgia" w:hAnsi="Georgia"/>
                <w:color w:val="7030A0"/>
                <w:sz w:val="16"/>
                <w:szCs w:val="16"/>
              </w:rPr>
              <w:t>m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>eeting (</w:t>
            </w:r>
            <w:r>
              <w:rPr>
                <w:rFonts w:ascii="Georgia" w:hAnsi="Georgia"/>
                <w:color w:val="7030A0"/>
                <w:sz w:val="16"/>
                <w:szCs w:val="16"/>
              </w:rPr>
              <w:t>8:30am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>)</w:t>
            </w:r>
          </w:p>
          <w:p w14:paraId="023A2693" w14:textId="318C3355" w:rsidR="00C95227" w:rsidRPr="00021179" w:rsidRDefault="00C95227" w:rsidP="00277005">
            <w:pPr>
              <w:rPr>
                <w:rFonts w:ascii="Georgia" w:hAnsi="Georgia"/>
                <w:b/>
                <w:bCs/>
                <w:color w:val="7030A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2DC6B9" w14:textId="51339DB3" w:rsidR="008E6C2F" w:rsidRPr="008F1027" w:rsidRDefault="004B3130" w:rsidP="004B3130">
            <w:pPr>
              <w:rPr>
                <w:rFonts w:ascii="Georgia" w:hAnsi="Georgia"/>
                <w:b/>
                <w:bCs/>
                <w:color w:val="404040" w:themeColor="text1" w:themeTint="BF"/>
                <w:sz w:val="8"/>
                <w:szCs w:val="8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Feast Day of</w:t>
            </w:r>
            <w:r w:rsidR="00385088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St. Januarius</w:t>
            </w:r>
          </w:p>
          <w:p w14:paraId="76740C35" w14:textId="766434A0" w:rsidR="00261F14" w:rsidRPr="00DE2483" w:rsidRDefault="00261F14" w:rsidP="00385088">
            <w:pPr>
              <w:jc w:val="center"/>
              <w:rPr>
                <w:rFonts w:ascii="Georgia" w:hAnsi="Georgia"/>
                <w:b/>
                <w:bCs/>
                <w:color w:val="EE0000"/>
                <w:sz w:val="8"/>
                <w:szCs w:val="8"/>
              </w:rPr>
            </w:pPr>
          </w:p>
          <w:p w14:paraId="0BE67733" w14:textId="0DCEB5FE" w:rsidR="00385088" w:rsidRPr="00385088" w:rsidRDefault="00385088" w:rsidP="00DE307B">
            <w:pPr>
              <w:rPr>
                <w:rFonts w:ascii="Georgia" w:hAnsi="Georgia"/>
                <w:color w:val="0070C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42F829" w14:textId="3CF45163" w:rsidR="00DC44A4" w:rsidRPr="008F1027" w:rsidRDefault="00DC44A4" w:rsidP="005D41F1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St. Andrew Kim Tae-</w:t>
            </w:r>
            <w:proofErr w:type="spellStart"/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gon</w:t>
            </w:r>
            <w:proofErr w:type="spellEnd"/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 &amp; St. Paul Chong Ha-Sang and Companions</w:t>
            </w:r>
          </w:p>
          <w:p w14:paraId="062554C5" w14:textId="31CADB11" w:rsidR="00C95227" w:rsidRPr="005D41F1" w:rsidRDefault="00DC44A4" w:rsidP="005D41F1">
            <w:pPr>
              <w:rPr>
                <w:rFonts w:ascii="Georgia" w:hAnsi="Georgia"/>
                <w:color w:val="00B050"/>
                <w:sz w:val="16"/>
                <w:szCs w:val="16"/>
              </w:rPr>
            </w:pPr>
            <w:r>
              <w:rPr>
                <w:rFonts w:ascii="Georgia" w:hAnsi="Georgia"/>
                <w:color w:val="auto"/>
                <w:sz w:val="16"/>
                <w:szCs w:val="16"/>
              </w:rPr>
              <w:t xml:space="preserve"> </w:t>
            </w:r>
            <w:r w:rsidR="00C95227">
              <w:rPr>
                <w:rFonts w:ascii="Georgia" w:hAnsi="Georgia"/>
                <w:color w:val="00B050"/>
                <w:sz w:val="16"/>
                <w:szCs w:val="16"/>
              </w:rPr>
              <w:t xml:space="preserve">7am </w:t>
            </w:r>
            <w:r w:rsidR="00C95227" w:rsidRPr="00A2040F">
              <w:rPr>
                <w:rFonts w:ascii="Georgia" w:hAnsi="Georgia"/>
                <w:b/>
                <w:bCs/>
                <w:color w:val="00B050"/>
                <w:sz w:val="16"/>
                <w:szCs w:val="16"/>
              </w:rPr>
              <w:t>Holy Hour</w:t>
            </w:r>
            <w:r w:rsidR="00C95227">
              <w:rPr>
                <w:rFonts w:ascii="Georgia" w:hAnsi="Georgia"/>
                <w:b/>
                <w:bCs/>
                <w:color w:val="00B050"/>
                <w:sz w:val="16"/>
                <w:szCs w:val="16"/>
              </w:rPr>
              <w:t xml:space="preserve"> </w:t>
            </w:r>
            <w:r w:rsidR="00C95227" w:rsidRPr="00D05762">
              <w:rPr>
                <w:rFonts w:ascii="Georgia" w:hAnsi="Georgia"/>
                <w:color w:val="00B050"/>
                <w:sz w:val="16"/>
                <w:szCs w:val="16"/>
              </w:rPr>
              <w:t xml:space="preserve">and Confession </w:t>
            </w:r>
          </w:p>
          <w:p w14:paraId="6131B4F3" w14:textId="77777777" w:rsidR="00C95227" w:rsidRDefault="00C95227" w:rsidP="00C95227">
            <w:pPr>
              <w:rPr>
                <w:rFonts w:ascii="Georgia" w:hAnsi="Georgia"/>
                <w:color w:val="00B050"/>
                <w:sz w:val="16"/>
                <w:szCs w:val="16"/>
              </w:rPr>
            </w:pPr>
            <w:r w:rsidRPr="00A24173">
              <w:rPr>
                <w:rFonts w:ascii="Georgia" w:hAnsi="Georgia"/>
                <w:color w:val="00B050"/>
                <w:sz w:val="16"/>
                <w:szCs w:val="16"/>
              </w:rPr>
              <w:t>9:30am Bible Study</w:t>
            </w:r>
          </w:p>
          <w:p w14:paraId="23778FEF" w14:textId="38A621E3" w:rsidR="006144F0" w:rsidRPr="00E2729F" w:rsidRDefault="006144F0" w:rsidP="006144F0">
            <w:pPr>
              <w:jc w:val="center"/>
              <w:rPr>
                <w:rFonts w:ascii="Georgia" w:hAnsi="Georgia"/>
                <w:color w:val="00B050"/>
                <w:sz w:val="16"/>
                <w:szCs w:val="16"/>
              </w:rPr>
            </w:pPr>
          </w:p>
        </w:tc>
      </w:tr>
      <w:tr w:rsidR="00150BD3" w14:paraId="4E76C7DA" w14:textId="77777777" w:rsidTr="00DE307B">
        <w:trPr>
          <w:trHeight w:val="242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8DC78" w14:textId="04175C95" w:rsidR="006E538B" w:rsidRPr="0076677F" w:rsidRDefault="00105B4E" w:rsidP="00107A0E">
            <w:pPr>
              <w:pStyle w:val="Dates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E9573" w14:textId="6C68A2F2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22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83CEA" w14:textId="5B12EB1C" w:rsidR="006E538B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5A936" w14:textId="360E5373" w:rsidR="006E538B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24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94C0B" w14:textId="5BA98AAC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70A26" w14:textId="5D64FA52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D50F0" w14:textId="1DE5040C" w:rsidR="006E538B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27</w:t>
            </w:r>
          </w:p>
        </w:tc>
      </w:tr>
      <w:tr w:rsidR="00150BD3" w14:paraId="2869D3B1" w14:textId="77777777" w:rsidTr="00DE307B">
        <w:trPr>
          <w:trHeight w:hRule="exact" w:val="1621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E9BE2" w14:textId="1369B584" w:rsidR="0027464C" w:rsidRPr="00EE50D6" w:rsidRDefault="00A0588C" w:rsidP="0027464C">
            <w:pPr>
              <w:rPr>
                <w:rFonts w:ascii="Georgia" w:hAnsi="Georgia"/>
                <w:b/>
                <w:bCs/>
                <w:color w:val="2FB8F7" w:themeColor="accent2" w:themeShade="BF"/>
                <w:sz w:val="16"/>
                <w:szCs w:val="16"/>
              </w:rPr>
            </w:pPr>
            <w:r w:rsidRPr="00D143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CA6A762" wp14:editId="05A20090">
                      <wp:simplePos x="0" y="0"/>
                      <wp:positionH relativeFrom="column">
                        <wp:posOffset>-65826</wp:posOffset>
                      </wp:positionH>
                      <wp:positionV relativeFrom="paragraph">
                        <wp:posOffset>-215617</wp:posOffset>
                      </wp:positionV>
                      <wp:extent cx="980440" cy="1828800"/>
                      <wp:effectExtent l="0" t="0" r="0" b="635"/>
                      <wp:wrapNone/>
                      <wp:docPr id="836852209" name="Text Box 83685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04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14:paraId="13387D2C" w14:textId="37D7D55F" w:rsidR="00305E51" w:rsidRPr="00D30531" w:rsidRDefault="007C468F" w:rsidP="00305E51">
                                  <w:pPr>
                                    <w:spacing w:after="0"/>
                                    <w:jc w:val="center"/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="00105B4E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 w:rsidR="00506D0A" w:rsidRPr="00506D0A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="00506D0A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Sunday in Ordinary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6A762" id="Text Box 836852209" o:spid="_x0000_s1038" type="#_x0000_t202" style="position:absolute;margin-left:-5.2pt;margin-top:-17pt;width:77.2pt;height:2in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" fillcolor="white [3212]" stroked="f">
                      <v:textbox style="mso-fit-shape-to-text:t">
                        <w:txbxContent>
                          <w:p w14:paraId="13387D2C" w14:textId="37D7D55F" w:rsidR="00305E51" w:rsidRPr="00D30531" w:rsidRDefault="007C468F" w:rsidP="00305E51">
                            <w:pPr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05B4E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506D0A" w:rsidRPr="00506D0A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506D0A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Sunday in Ordinary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FE3D50" w14:textId="2342819A" w:rsidR="00D11D84" w:rsidRPr="00EE50D6" w:rsidRDefault="00D11D84" w:rsidP="00EE50D6">
            <w:pPr>
              <w:pStyle w:val="NoSpacing"/>
              <w:rPr>
                <w:sz w:val="8"/>
                <w:szCs w:val="8"/>
              </w:rPr>
            </w:pPr>
          </w:p>
          <w:p w14:paraId="3E02D6D2" w14:textId="77777777" w:rsidR="0038469C" w:rsidRDefault="0087511D" w:rsidP="00C95227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  <w: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  <w:t xml:space="preserve"> </w:t>
            </w:r>
          </w:p>
          <w:p w14:paraId="3DDDC6AB" w14:textId="0DF801BF" w:rsidR="00AB0F97" w:rsidRPr="00C95227" w:rsidRDefault="00AB0F97" w:rsidP="00C95227">
            <w:pPr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</w:pPr>
            <w:r w:rsidRPr="00150BD3">
              <w:rPr>
                <w:rFonts w:ascii="Georgia" w:hAnsi="Georgia"/>
                <w:b/>
                <w:color w:val="073779" w:themeColor="accent1"/>
                <w:sz w:val="16"/>
                <w:szCs w:val="16"/>
              </w:rPr>
              <w:t>Latin Mass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1B6B1D" w14:textId="2E01E375" w:rsidR="00533B96" w:rsidRPr="007663CD" w:rsidRDefault="00533B96" w:rsidP="004B3130">
            <w:pPr>
              <w:rPr>
                <w:rFonts w:ascii="Georgia" w:hAnsi="Georgia"/>
                <w:color w:val="auto"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CC0DB" w14:textId="77777777" w:rsidR="008B3B20" w:rsidRDefault="004B3130" w:rsidP="00685EBC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St. </w:t>
            </w:r>
            <w:r w:rsid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Pius of </w:t>
            </w:r>
            <w:proofErr w:type="spellStart"/>
            <w:r w:rsid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Pietrelcina</w:t>
            </w:r>
            <w:proofErr w:type="spellEnd"/>
            <w:r w:rsid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 (Padre Pio)</w:t>
            </w:r>
          </w:p>
          <w:p w14:paraId="7279A60F" w14:textId="77777777" w:rsidR="00756948" w:rsidRPr="00756948" w:rsidRDefault="00756948" w:rsidP="00685EBC">
            <w:pPr>
              <w:rPr>
                <w:rFonts w:ascii="Georgia" w:hAnsi="Georgia"/>
                <w:color w:val="404040" w:themeColor="text1" w:themeTint="BF"/>
                <w:sz w:val="8"/>
                <w:szCs w:val="8"/>
              </w:rPr>
            </w:pPr>
          </w:p>
          <w:p w14:paraId="36E8D49C" w14:textId="3FE481F7" w:rsidR="00756948" w:rsidRPr="00EF4CEB" w:rsidRDefault="00756948" w:rsidP="00685EBC">
            <w:pPr>
              <w:rPr>
                <w:rFonts w:ascii="Georgia" w:hAnsi="Georgia"/>
                <w:color w:val="auto"/>
                <w:sz w:val="16"/>
                <w:szCs w:val="16"/>
              </w:rPr>
            </w:pPr>
            <w:r w:rsidRPr="00756948">
              <w:rPr>
                <w:rFonts w:ascii="Georgia" w:hAnsi="Georgia"/>
                <w:b/>
                <w:bCs/>
                <w:color w:val="C00000"/>
              </w:rPr>
              <w:t>OCIA Class</w:t>
            </w:r>
            <w:r w:rsidRPr="00756948">
              <w:rPr>
                <w:rFonts w:ascii="Georgia" w:hAnsi="Georgia"/>
                <w:color w:val="C00000"/>
              </w:rPr>
              <w:t xml:space="preserve"> (6pm)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673BAB" w14:textId="1076815E" w:rsidR="00AB0F97" w:rsidRPr="00AB0F97" w:rsidRDefault="00AB0F97" w:rsidP="00685EBC">
            <w:pPr>
              <w:rPr>
                <w:rFonts w:ascii="Georgia" w:hAnsi="Georgia"/>
                <w:b/>
                <w:bCs/>
                <w:color w:val="C00000"/>
                <w:sz w:val="8"/>
                <w:szCs w:val="8"/>
              </w:rPr>
            </w:pPr>
          </w:p>
          <w:p w14:paraId="1D312A6F" w14:textId="49F64DC2" w:rsidR="00C95227" w:rsidRPr="00685EBC" w:rsidRDefault="00C95227" w:rsidP="00685EBC">
            <w:pPr>
              <w:rPr>
                <w:rFonts w:ascii="Georgia" w:hAnsi="Georgia"/>
                <w:color w:val="auto"/>
                <w:sz w:val="16"/>
                <w:szCs w:val="16"/>
              </w:rPr>
            </w:pPr>
            <w:r>
              <w:rPr>
                <w:rFonts w:ascii="Georgia" w:hAnsi="Georgia"/>
                <w:b/>
                <w:bCs/>
                <w:color w:val="C00000"/>
                <w:sz w:val="16"/>
                <w:szCs w:val="16"/>
              </w:rPr>
              <w:t>Holy Hour</w:t>
            </w:r>
            <w:r w:rsidRPr="00307563">
              <w:rPr>
                <w:rFonts w:ascii="Georgia" w:hAnsi="Georgia"/>
                <w:color w:val="C00000"/>
                <w:sz w:val="16"/>
                <w:szCs w:val="16"/>
              </w:rPr>
              <w:t xml:space="preserve"> (5pm)</w:t>
            </w:r>
            <w:r>
              <w:rPr>
                <w:rFonts w:ascii="Georgia" w:hAnsi="Georgia"/>
                <w:color w:val="C00000"/>
                <w:sz w:val="16"/>
                <w:szCs w:val="16"/>
              </w:rPr>
              <w:t xml:space="preserve"> &amp; Confession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E9CEB2" w14:textId="77777777" w:rsidR="004B3130" w:rsidRPr="004B3130" w:rsidRDefault="004B3130" w:rsidP="00C95227">
            <w:pPr>
              <w:rPr>
                <w:rFonts w:ascii="Georgia" w:hAnsi="Georgia"/>
                <w:color w:val="993300"/>
                <w:sz w:val="8"/>
                <w:szCs w:val="8"/>
              </w:rPr>
            </w:pPr>
          </w:p>
          <w:p w14:paraId="1D9F0027" w14:textId="5EC0CF9E" w:rsidR="00C95227" w:rsidRDefault="00C95227" w:rsidP="00C95227">
            <w:pPr>
              <w:rPr>
                <w:rFonts w:ascii="Georgia" w:hAnsi="Georgia"/>
                <w:color w:val="7030A0"/>
                <w:sz w:val="16"/>
                <w:szCs w:val="16"/>
              </w:rPr>
            </w:pPr>
            <w:r w:rsidRPr="004319F0">
              <w:rPr>
                <w:rFonts w:ascii="Georgia" w:hAnsi="Georgia"/>
                <w:color w:val="993300"/>
                <w:sz w:val="16"/>
                <w:szCs w:val="16"/>
              </w:rPr>
              <w:t>* Men of St. Joseph</w:t>
            </w:r>
            <w:r w:rsidRPr="00A2040F">
              <w:rPr>
                <w:rFonts w:ascii="Georgia" w:hAnsi="Georgia"/>
                <w:b/>
                <w:bCs/>
                <w:color w:val="993300"/>
                <w:sz w:val="16"/>
                <w:szCs w:val="16"/>
              </w:rPr>
              <w:t xml:space="preserve"> </w:t>
            </w:r>
            <w:r w:rsidRPr="00A2040F">
              <w:rPr>
                <w:rFonts w:ascii="Georgia" w:hAnsi="Georgia"/>
                <w:b/>
                <w:bCs/>
                <w:color w:val="auto"/>
                <w:sz w:val="16"/>
                <w:szCs w:val="16"/>
              </w:rPr>
              <w:t>&amp;</w:t>
            </w:r>
            <w:r>
              <w:rPr>
                <w:rFonts w:ascii="Georgia" w:hAnsi="Georgia"/>
                <w:color w:val="993300"/>
                <w:sz w:val="16"/>
                <w:szCs w:val="16"/>
              </w:rPr>
              <w:t xml:space="preserve"> 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 xml:space="preserve">Daughters of Mary </w:t>
            </w:r>
            <w:r>
              <w:rPr>
                <w:rFonts w:ascii="Georgia" w:hAnsi="Georgia"/>
                <w:color w:val="7030A0"/>
                <w:sz w:val="16"/>
                <w:szCs w:val="16"/>
              </w:rPr>
              <w:t>m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>eeting (</w:t>
            </w:r>
            <w:r>
              <w:rPr>
                <w:rFonts w:ascii="Georgia" w:hAnsi="Georgia"/>
                <w:color w:val="7030A0"/>
                <w:sz w:val="16"/>
                <w:szCs w:val="16"/>
              </w:rPr>
              <w:t>8:30am</w:t>
            </w:r>
            <w:r w:rsidRPr="00BC4AB1">
              <w:rPr>
                <w:rFonts w:ascii="Georgia" w:hAnsi="Georgia"/>
                <w:color w:val="7030A0"/>
                <w:sz w:val="16"/>
                <w:szCs w:val="16"/>
              </w:rPr>
              <w:t>)</w:t>
            </w:r>
          </w:p>
          <w:p w14:paraId="0235AA50" w14:textId="1BBE76FA" w:rsidR="00C95227" w:rsidRPr="00A2040F" w:rsidRDefault="00C95227" w:rsidP="00685EBC">
            <w:pPr>
              <w:rPr>
                <w:rFonts w:ascii="Georgia" w:hAnsi="Georgia"/>
                <w:color w:val="auto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D36533" w14:textId="45EDF413" w:rsidR="00261F14" w:rsidRPr="00AC0D31" w:rsidRDefault="00E03C5B" w:rsidP="00AC0D31">
            <w:pPr>
              <w:rPr>
                <w:rFonts w:ascii="Georgia" w:hAnsi="Georgia"/>
                <w:color w:val="0070C0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St. Cosmas &amp; St. Damian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67797E" w14:textId="1C3B946E" w:rsidR="00E03C5B" w:rsidRPr="008F1027" w:rsidRDefault="00E03C5B" w:rsidP="005D41F1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Feast Day of </w:t>
            </w:r>
            <w:r w:rsidR="004B3130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St. </w:t>
            </w:r>
            <w:r w:rsidR="00371BF5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Vincent de Paul</w:t>
            </w:r>
          </w:p>
          <w:p w14:paraId="37FAE0FD" w14:textId="57E6F590" w:rsidR="00D05762" w:rsidRPr="005D41F1" w:rsidRDefault="00D05762" w:rsidP="005D41F1">
            <w:pPr>
              <w:rPr>
                <w:rFonts w:ascii="Georgia" w:hAnsi="Georgia"/>
                <w:color w:val="00B050"/>
                <w:sz w:val="16"/>
                <w:szCs w:val="16"/>
              </w:rPr>
            </w:pPr>
            <w:r>
              <w:rPr>
                <w:rFonts w:ascii="Georgia" w:hAnsi="Georgia"/>
                <w:color w:val="00B050"/>
                <w:sz w:val="16"/>
                <w:szCs w:val="16"/>
              </w:rPr>
              <w:t xml:space="preserve">7am </w:t>
            </w:r>
            <w:r w:rsidRPr="00A2040F">
              <w:rPr>
                <w:rFonts w:ascii="Georgia" w:hAnsi="Georgia"/>
                <w:b/>
                <w:bCs/>
                <w:color w:val="00B050"/>
                <w:sz w:val="16"/>
                <w:szCs w:val="16"/>
              </w:rPr>
              <w:t>Holy Hour</w:t>
            </w:r>
            <w:r>
              <w:rPr>
                <w:rFonts w:ascii="Georgia" w:hAnsi="Georgia"/>
                <w:b/>
                <w:bCs/>
                <w:color w:val="00B050"/>
                <w:sz w:val="16"/>
                <w:szCs w:val="16"/>
              </w:rPr>
              <w:t xml:space="preserve"> </w:t>
            </w:r>
            <w:r w:rsidRPr="00D05762">
              <w:rPr>
                <w:rFonts w:ascii="Georgia" w:hAnsi="Georgia"/>
                <w:color w:val="00B050"/>
                <w:sz w:val="16"/>
                <w:szCs w:val="16"/>
              </w:rPr>
              <w:t xml:space="preserve">and Confession </w:t>
            </w:r>
          </w:p>
          <w:p w14:paraId="04DC97AA" w14:textId="776C914B" w:rsidR="00F41CE1" w:rsidRDefault="0027464C" w:rsidP="0027464C">
            <w:pPr>
              <w:rPr>
                <w:rFonts w:ascii="Georgia" w:hAnsi="Georgia"/>
                <w:color w:val="00B050"/>
                <w:sz w:val="16"/>
                <w:szCs w:val="16"/>
              </w:rPr>
            </w:pPr>
            <w:r w:rsidRPr="00A24173">
              <w:rPr>
                <w:rFonts w:ascii="Georgia" w:hAnsi="Georgia"/>
                <w:color w:val="00B050"/>
                <w:sz w:val="16"/>
                <w:szCs w:val="16"/>
              </w:rPr>
              <w:t>9:30am Bible Study</w:t>
            </w:r>
          </w:p>
          <w:p w14:paraId="237C2F99" w14:textId="77777777" w:rsidR="00D05762" w:rsidRPr="00D05762" w:rsidRDefault="00D05762" w:rsidP="00D05762">
            <w:pPr>
              <w:pStyle w:val="NoSpacing"/>
              <w:rPr>
                <w:sz w:val="8"/>
                <w:szCs w:val="8"/>
              </w:rPr>
            </w:pPr>
          </w:p>
          <w:p w14:paraId="4BDE40D4" w14:textId="53EB274E" w:rsidR="008B3B20" w:rsidRPr="00E76583" w:rsidRDefault="0027464C" w:rsidP="0027464C">
            <w:pPr>
              <w:rPr>
                <w:rFonts w:ascii="Georgia" w:hAnsi="Georgia"/>
                <w:color w:val="auto"/>
                <w:sz w:val="16"/>
                <w:szCs w:val="16"/>
              </w:rPr>
            </w:pPr>
            <w:r w:rsidRPr="00F5739A">
              <w:rPr>
                <w:rFonts w:ascii="Georgia" w:hAnsi="Georgia"/>
                <w:b/>
                <w:bCs/>
                <w:color w:val="C00000"/>
                <w:sz w:val="16"/>
                <w:szCs w:val="16"/>
              </w:rPr>
              <w:t>St. Peregrine Mass</w:t>
            </w:r>
            <w:r w:rsidR="00756948">
              <w:rPr>
                <w:rFonts w:ascii="Georgia" w:hAnsi="Georgia"/>
                <w:b/>
                <w:bCs/>
                <w:color w:val="C00000"/>
                <w:sz w:val="16"/>
                <w:szCs w:val="16"/>
              </w:rPr>
              <w:t xml:space="preserve"> </w:t>
            </w:r>
            <w:r w:rsidRPr="00756948">
              <w:rPr>
                <w:rFonts w:ascii="Georgia" w:hAnsi="Georgia"/>
                <w:color w:val="C00000"/>
                <w:sz w:val="16"/>
                <w:szCs w:val="16"/>
              </w:rPr>
              <w:t>4pm</w:t>
            </w:r>
          </w:p>
        </w:tc>
      </w:tr>
      <w:tr w:rsidR="00150BD3" w14:paraId="7DB9F446" w14:textId="77777777" w:rsidTr="00DE307B">
        <w:trPr>
          <w:trHeight w:val="242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AFC7F" w14:textId="07F4E3CC" w:rsidR="008B3B20" w:rsidRPr="0076677F" w:rsidRDefault="00105B4E" w:rsidP="00107A0E">
            <w:pPr>
              <w:pStyle w:val="Dates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5941E" w14:textId="2393842F" w:rsidR="008B3B20" w:rsidRPr="00FA5D6B" w:rsidRDefault="00105B4E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29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FFFAA" w14:textId="195D7F49" w:rsidR="008B3B20" w:rsidRPr="00FA5D6B" w:rsidRDefault="00105B4E" w:rsidP="00107A0E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00283" w14:textId="32E8C460" w:rsidR="008B3B20" w:rsidRPr="00FA5D6B" w:rsidRDefault="008B3B20" w:rsidP="00107A0E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D28B0" w14:textId="50D121AC" w:rsidR="008B3B20" w:rsidRPr="00FA5D6B" w:rsidRDefault="00296BD1" w:rsidP="00107A0E">
            <w:pPr>
              <w:pStyle w:val="Dates"/>
              <w:rPr>
                <w:b/>
                <w:bCs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A9F97FE" wp14:editId="281A0E26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56515</wp:posOffset>
                      </wp:positionV>
                      <wp:extent cx="2164715" cy="892175"/>
                      <wp:effectExtent l="38100" t="38100" r="121285" b="117475"/>
                      <wp:wrapNone/>
                      <wp:docPr id="1239407044" name="Text Box 1239407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4715" cy="892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3F80FE6" w14:textId="77777777" w:rsidR="00ED5E3B" w:rsidRPr="00102196" w:rsidRDefault="00ED5E3B" w:rsidP="00261F14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102196">
                                    <w:rPr>
                                      <w:rFonts w:ascii="Georgia" w:hAnsi="Georgia"/>
                                      <w:b/>
                                      <w:bCs/>
                                      <w:color w:val="auto"/>
                                    </w:rPr>
                                    <w:t>Daily Mass Schedule:</w:t>
                                  </w:r>
                                </w:p>
                                <w:p w14:paraId="7E86B0FC" w14:textId="74856388" w:rsidR="00ED5E3B" w:rsidRPr="009F4C96" w:rsidRDefault="00ED5E3B" w:rsidP="00261F14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9F4C96"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M, T, Th &amp; F - 8 a.m. </w:t>
                                  </w:r>
                                  <w:r w:rsidR="009F4C96" w:rsidRPr="009F4C96"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9F4C96"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St. Thomas</w:t>
                                  </w:r>
                                  <w:r w:rsidR="009F4C96" w:rsidRPr="009F4C96"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Chapel</w:t>
                                  </w:r>
                                </w:p>
                                <w:p w14:paraId="1040A9DD" w14:textId="77777777" w:rsidR="00ED5E3B" w:rsidRPr="009F4C96" w:rsidRDefault="00ED5E3B" w:rsidP="00261F14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9F4C96">
                                    <w:rPr>
                                      <w:rFonts w:ascii="Georgia" w:hAnsi="Georgia"/>
                                      <w:color w:val="00B050"/>
                                      <w:sz w:val="16"/>
                                      <w:szCs w:val="16"/>
                                    </w:rPr>
                                    <w:t>W - 8 a.m. St. Bridget</w:t>
                                  </w:r>
                                </w:p>
                                <w:p w14:paraId="1BC12F92" w14:textId="0EF5C4AE" w:rsidR="00ED5E3B" w:rsidRPr="009F4C96" w:rsidRDefault="00ED5E3B" w:rsidP="00261F14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9F4C96"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W - 6 p.m. </w:t>
                                  </w:r>
                                  <w:r w:rsidR="00C1070B"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in </w:t>
                                  </w:r>
                                  <w:r w:rsidRPr="009F4C96"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  <w:t>St. Thomas</w:t>
                                  </w:r>
                                  <w:r w:rsidR="00C1070B">
                                    <w:rPr>
                                      <w:rFonts w:ascii="Georgia" w:hAnsi="Georgia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Chapel</w:t>
                                  </w:r>
                                </w:p>
                                <w:p w14:paraId="5D4AB4ED" w14:textId="77777777" w:rsidR="00ED5E3B" w:rsidRPr="009F4C96" w:rsidRDefault="00ED5E3B" w:rsidP="00261F14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9F4C96">
                                    <w:rPr>
                                      <w:rFonts w:ascii="Georgia" w:hAnsi="Georgia"/>
                                      <w:color w:val="00B050"/>
                                      <w:sz w:val="16"/>
                                      <w:szCs w:val="16"/>
                                    </w:rPr>
                                    <w:t>S - 9 a.m. St. Bridget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F97FE" id="Text Box 1239407044" o:spid="_x0000_s1039" type="#_x0000_t202" style="position:absolute;left:0;text-align:left;margin-left:35.55pt;margin-top:4.45pt;width:170.45pt;height:7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" fillcolor="white [3201]" strokeweight=".5pt">
                      <v:shadow on="t" color="black" opacity="26214f" origin="-.5,-.5" offset=".74836mm,.74836mm"/>
                      <v:textbox>
                        <w:txbxContent>
                          <w:p w14:paraId="23F80FE6" w14:textId="77777777" w:rsidR="00ED5E3B" w:rsidRPr="00102196" w:rsidRDefault="00ED5E3B" w:rsidP="00261F1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102196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Daily Mass Schedule:</w:t>
                            </w:r>
                          </w:p>
                          <w:p w14:paraId="7E86B0FC" w14:textId="74856388" w:rsidR="00ED5E3B" w:rsidRPr="009F4C96" w:rsidRDefault="00ED5E3B" w:rsidP="00261F14">
                            <w:pPr>
                              <w:jc w:val="center"/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9F4C96"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  <w:t xml:space="preserve">M, T, Th &amp; F - 8 a.m. </w:t>
                            </w:r>
                            <w:r w:rsidR="009F4C96" w:rsidRPr="009F4C96"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  <w:t>in</w:t>
                            </w:r>
                            <w:r w:rsidRPr="009F4C96"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  <w:t xml:space="preserve"> St. Thomas</w:t>
                            </w:r>
                            <w:r w:rsidR="009F4C96" w:rsidRPr="009F4C96"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  <w:t xml:space="preserve"> Chapel</w:t>
                            </w:r>
                          </w:p>
                          <w:p w14:paraId="1040A9DD" w14:textId="77777777" w:rsidR="00ED5E3B" w:rsidRPr="009F4C96" w:rsidRDefault="00ED5E3B" w:rsidP="00261F14">
                            <w:pPr>
                              <w:jc w:val="center"/>
                              <w:rPr>
                                <w:rFonts w:ascii="Georgia" w:hAnsi="Georgia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9F4C96">
                              <w:rPr>
                                <w:rFonts w:ascii="Georgia" w:hAnsi="Georgia"/>
                                <w:color w:val="00B050"/>
                                <w:sz w:val="16"/>
                                <w:szCs w:val="16"/>
                              </w:rPr>
                              <w:t>W - 8 a.m. St. Bridget</w:t>
                            </w:r>
                          </w:p>
                          <w:p w14:paraId="1BC12F92" w14:textId="0EF5C4AE" w:rsidR="00ED5E3B" w:rsidRPr="009F4C96" w:rsidRDefault="00ED5E3B" w:rsidP="00261F14">
                            <w:pPr>
                              <w:jc w:val="center"/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9F4C96"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  <w:t xml:space="preserve">W - 6 p.m. </w:t>
                            </w:r>
                            <w:r w:rsidR="00C1070B"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Pr="009F4C96"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  <w:t>St. Thomas</w:t>
                            </w:r>
                            <w:r w:rsidR="00C1070B">
                              <w:rPr>
                                <w:rFonts w:ascii="Georgia" w:hAnsi="Georgia"/>
                                <w:color w:val="C00000"/>
                                <w:sz w:val="16"/>
                                <w:szCs w:val="16"/>
                              </w:rPr>
                              <w:t xml:space="preserve"> Chapel</w:t>
                            </w:r>
                          </w:p>
                          <w:p w14:paraId="5D4AB4ED" w14:textId="77777777" w:rsidR="00ED5E3B" w:rsidRPr="009F4C96" w:rsidRDefault="00ED5E3B" w:rsidP="00261F14">
                            <w:pPr>
                              <w:jc w:val="center"/>
                              <w:rPr>
                                <w:rFonts w:ascii="Georgia" w:hAnsi="Georgia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9F4C96">
                              <w:rPr>
                                <w:rFonts w:ascii="Georgia" w:hAnsi="Georgia"/>
                                <w:color w:val="00B050"/>
                                <w:sz w:val="16"/>
                                <w:szCs w:val="16"/>
                              </w:rPr>
                              <w:t>S - 9 a.m. St. Bridget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CBFA3F4" wp14:editId="2F050031">
                      <wp:simplePos x="0" y="0"/>
                      <wp:positionH relativeFrom="column">
                        <wp:posOffset>-1393825</wp:posOffset>
                      </wp:positionH>
                      <wp:positionV relativeFrom="paragraph">
                        <wp:posOffset>79375</wp:posOffset>
                      </wp:positionV>
                      <wp:extent cx="1790700" cy="1217295"/>
                      <wp:effectExtent l="38100" t="38100" r="114300" b="116205"/>
                      <wp:wrapNone/>
                      <wp:docPr id="1804328169" name="Text Box 614177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1217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0BD870C" w14:textId="77777777" w:rsidR="00ED5E3B" w:rsidRPr="008B3B20" w:rsidRDefault="00ED5E3B" w:rsidP="00CF1734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8B3B20">
                                    <w:rPr>
                                      <w:rFonts w:ascii="Georgia" w:hAnsi="Georgia"/>
                                      <w:b/>
                                      <w:bCs/>
                                      <w:color w:val="auto"/>
                                    </w:rPr>
                                    <w:t>Sunday Mass Schedule:</w:t>
                                  </w:r>
                                </w:p>
                                <w:p w14:paraId="01F27748" w14:textId="77777777" w:rsidR="00ED5E3B" w:rsidRPr="008B3B20" w:rsidRDefault="00ED5E3B" w:rsidP="00ED5E3B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8B3B20">
                                    <w:rPr>
                                      <w:rFonts w:ascii="Georgia" w:hAnsi="Georgia"/>
                                      <w:b/>
                                      <w:bCs/>
                                      <w:color w:val="C00000"/>
                                    </w:rPr>
                                    <w:t xml:space="preserve">St. Thomas the Apostle - </w:t>
                                  </w:r>
                                </w:p>
                                <w:p w14:paraId="4DD6C72B" w14:textId="77777777" w:rsidR="00ED5E3B" w:rsidRPr="008B3B20" w:rsidRDefault="00ED5E3B" w:rsidP="00ED5E3B">
                                  <w:pPr>
                                    <w:rPr>
                                      <w:rFonts w:ascii="Georgia" w:hAnsi="Georgia"/>
                                      <w:color w:val="C00000"/>
                                    </w:rPr>
                                  </w:pPr>
                                  <w:r w:rsidRPr="008B3B20">
                                    <w:rPr>
                                      <w:rFonts w:ascii="Georgia" w:hAnsi="Georgia"/>
                                      <w:color w:val="C00000"/>
                                    </w:rPr>
                                    <w:t>Saturday 4 p.m. Vigil</w:t>
                                  </w:r>
                                </w:p>
                                <w:p w14:paraId="43A3A2EF" w14:textId="77777777" w:rsidR="00ED5E3B" w:rsidRDefault="00ED5E3B" w:rsidP="00ED5E3B">
                                  <w:pPr>
                                    <w:rPr>
                                      <w:rFonts w:ascii="Georgia" w:hAnsi="Georgia"/>
                                      <w:color w:val="C00000"/>
                                    </w:rPr>
                                  </w:pPr>
                                  <w:r w:rsidRPr="008B3B20">
                                    <w:rPr>
                                      <w:rFonts w:ascii="Georgia" w:hAnsi="Georgia"/>
                                      <w:color w:val="C00000"/>
                                    </w:rPr>
                                    <w:t>Sunday 11 a.m.</w:t>
                                  </w:r>
                                </w:p>
                                <w:p w14:paraId="08209430" w14:textId="7848C99C" w:rsidR="00ED5E3B" w:rsidRPr="00ED5E3B" w:rsidRDefault="00ED5E3B" w:rsidP="00ED5E3B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 w:rsidRPr="00ED5E3B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B050"/>
                                    </w:rPr>
                                    <w:t>St. Bridget -</w:t>
                                  </w:r>
                                </w:p>
                                <w:p w14:paraId="554712BC" w14:textId="2FF54751" w:rsidR="00ED5E3B" w:rsidRPr="00ED5E3B" w:rsidRDefault="00ED5E3B" w:rsidP="00ED5E3B">
                                  <w:pPr>
                                    <w:rPr>
                                      <w:rFonts w:ascii="Georgia" w:hAnsi="Georgia"/>
                                      <w:color w:val="00B050"/>
                                    </w:rPr>
                                  </w:pPr>
                                  <w:r w:rsidRPr="00ED5E3B">
                                    <w:rPr>
                                      <w:rFonts w:ascii="Georgia" w:hAnsi="Georgia"/>
                                      <w:color w:val="00B050"/>
                                    </w:rPr>
                                    <w:t>Sunday 8 a.m.</w:t>
                                  </w:r>
                                </w:p>
                                <w:p w14:paraId="5B828F5C" w14:textId="23DDC787" w:rsidR="00ED5E3B" w:rsidRPr="00ED5E3B" w:rsidRDefault="00ED5E3B" w:rsidP="00ED5E3B">
                                  <w:pPr>
                                    <w:rPr>
                                      <w:rFonts w:ascii="Georgia" w:hAnsi="Georgia"/>
                                      <w:color w:val="00B050"/>
                                    </w:rPr>
                                  </w:pPr>
                                  <w:r w:rsidRPr="00ED5E3B">
                                    <w:rPr>
                                      <w:rFonts w:ascii="Georgia" w:hAnsi="Georgia"/>
                                      <w:color w:val="00B050"/>
                                    </w:rPr>
                                    <w:t>TLM 1</w:t>
                                  </w:r>
                                  <w:r w:rsidRPr="00ED5E3B">
                                    <w:rPr>
                                      <w:rFonts w:ascii="Georgia" w:hAnsi="Georgia"/>
                                      <w:color w:val="00B050"/>
                                      <w:vertAlign w:val="superscript"/>
                                    </w:rPr>
                                    <w:t>st</w:t>
                                  </w:r>
                                  <w:r w:rsidRPr="00ED5E3B">
                                    <w:rPr>
                                      <w:rFonts w:ascii="Georgia" w:hAnsi="Georgia"/>
                                      <w:color w:val="00B050"/>
                                    </w:rPr>
                                    <w:t xml:space="preserve"> &amp; 3</w:t>
                                  </w:r>
                                  <w:r w:rsidRPr="00ED5E3B">
                                    <w:rPr>
                                      <w:rFonts w:ascii="Georgia" w:hAnsi="Georgia"/>
                                      <w:color w:val="00B050"/>
                                      <w:vertAlign w:val="superscript"/>
                                    </w:rPr>
                                    <w:t>rd</w:t>
                                  </w:r>
                                  <w:r w:rsidRPr="00ED5E3B">
                                    <w:rPr>
                                      <w:rFonts w:ascii="Georgia" w:hAnsi="Georgia"/>
                                      <w:color w:val="00B050"/>
                                    </w:rPr>
                                    <w:t xml:space="preserve"> Sundays at 2 p.m.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FA3F4" id="Text Box 614177547" o:spid="_x0000_s1040" type="#_x0000_t202" style="position:absolute;left:0;text-align:left;margin-left:-109.75pt;margin-top:6.25pt;width:141pt;height:95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" fillcolor="white [3201]" strokeweight=".5pt">
                      <v:shadow on="t" color="black" opacity="26214f" origin="-.5,-.5" offset=".74836mm,.74836mm"/>
                      <v:textbox>
                        <w:txbxContent>
                          <w:p w14:paraId="00BD870C" w14:textId="77777777" w:rsidR="00ED5E3B" w:rsidRPr="008B3B20" w:rsidRDefault="00ED5E3B" w:rsidP="00CF173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B3B20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Sunday Mass Schedule:</w:t>
                            </w:r>
                          </w:p>
                          <w:p w14:paraId="01F27748" w14:textId="77777777" w:rsidR="00ED5E3B" w:rsidRPr="008B3B20" w:rsidRDefault="00ED5E3B" w:rsidP="00ED5E3B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</w:rPr>
                            </w:pPr>
                            <w:r w:rsidRPr="008B3B20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</w:rPr>
                              <w:t xml:space="preserve">St. Thomas the Apostle - </w:t>
                            </w:r>
                          </w:p>
                          <w:p w14:paraId="4DD6C72B" w14:textId="77777777" w:rsidR="00ED5E3B" w:rsidRPr="008B3B20" w:rsidRDefault="00ED5E3B" w:rsidP="00ED5E3B">
                            <w:pPr>
                              <w:rPr>
                                <w:rFonts w:ascii="Georgia" w:hAnsi="Georgia"/>
                                <w:color w:val="C00000"/>
                              </w:rPr>
                            </w:pPr>
                            <w:r w:rsidRPr="008B3B20">
                              <w:rPr>
                                <w:rFonts w:ascii="Georgia" w:hAnsi="Georgia"/>
                                <w:color w:val="C00000"/>
                              </w:rPr>
                              <w:t>Saturday 4 p.m. Vigil</w:t>
                            </w:r>
                          </w:p>
                          <w:p w14:paraId="43A3A2EF" w14:textId="77777777" w:rsidR="00ED5E3B" w:rsidRDefault="00ED5E3B" w:rsidP="00ED5E3B">
                            <w:pPr>
                              <w:rPr>
                                <w:rFonts w:ascii="Georgia" w:hAnsi="Georgia"/>
                                <w:color w:val="C00000"/>
                              </w:rPr>
                            </w:pPr>
                            <w:r w:rsidRPr="008B3B20">
                              <w:rPr>
                                <w:rFonts w:ascii="Georgia" w:hAnsi="Georgia"/>
                                <w:color w:val="C00000"/>
                              </w:rPr>
                              <w:t>Sunday 11 a.m.</w:t>
                            </w:r>
                          </w:p>
                          <w:p w14:paraId="08209430" w14:textId="7848C99C" w:rsidR="00ED5E3B" w:rsidRPr="00ED5E3B" w:rsidRDefault="00ED5E3B" w:rsidP="00ED5E3B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00B050"/>
                              </w:rPr>
                            </w:pPr>
                            <w:r w:rsidRPr="00ED5E3B">
                              <w:rPr>
                                <w:rFonts w:ascii="Georgia" w:hAnsi="Georgia"/>
                                <w:b/>
                                <w:bCs/>
                                <w:color w:val="00B050"/>
                              </w:rPr>
                              <w:t>St. Bridget -</w:t>
                            </w:r>
                          </w:p>
                          <w:p w14:paraId="554712BC" w14:textId="2FF54751" w:rsidR="00ED5E3B" w:rsidRPr="00ED5E3B" w:rsidRDefault="00ED5E3B" w:rsidP="00ED5E3B">
                            <w:pPr>
                              <w:rPr>
                                <w:rFonts w:ascii="Georgia" w:hAnsi="Georgia"/>
                                <w:color w:val="00B050"/>
                              </w:rPr>
                            </w:pPr>
                            <w:r w:rsidRPr="00ED5E3B">
                              <w:rPr>
                                <w:rFonts w:ascii="Georgia" w:hAnsi="Georgia"/>
                                <w:color w:val="00B050"/>
                              </w:rPr>
                              <w:t>Sunday 8 a.m.</w:t>
                            </w:r>
                          </w:p>
                          <w:p w14:paraId="5B828F5C" w14:textId="23DDC787" w:rsidR="00ED5E3B" w:rsidRPr="00ED5E3B" w:rsidRDefault="00ED5E3B" w:rsidP="00ED5E3B">
                            <w:pPr>
                              <w:rPr>
                                <w:rFonts w:ascii="Georgia" w:hAnsi="Georgia"/>
                                <w:color w:val="00B050"/>
                              </w:rPr>
                            </w:pPr>
                            <w:r w:rsidRPr="00ED5E3B">
                              <w:rPr>
                                <w:rFonts w:ascii="Georgia" w:hAnsi="Georgia"/>
                                <w:color w:val="00B050"/>
                              </w:rPr>
                              <w:t>TLM 1</w:t>
                            </w:r>
                            <w:r w:rsidRPr="00ED5E3B">
                              <w:rPr>
                                <w:rFonts w:ascii="Georgia" w:hAnsi="Georgia"/>
                                <w:color w:val="00B050"/>
                                <w:vertAlign w:val="superscript"/>
                              </w:rPr>
                              <w:t>st</w:t>
                            </w:r>
                            <w:r w:rsidRPr="00ED5E3B">
                              <w:rPr>
                                <w:rFonts w:ascii="Georgia" w:hAnsi="Georgia"/>
                                <w:color w:val="00B050"/>
                              </w:rPr>
                              <w:t xml:space="preserve"> &amp; 3</w:t>
                            </w:r>
                            <w:r w:rsidRPr="00ED5E3B">
                              <w:rPr>
                                <w:rFonts w:ascii="Georgia" w:hAnsi="Georgia"/>
                                <w:color w:val="00B050"/>
                                <w:vertAlign w:val="superscript"/>
                              </w:rPr>
                              <w:t>rd</w:t>
                            </w:r>
                            <w:r w:rsidRPr="00ED5E3B">
                              <w:rPr>
                                <w:rFonts w:ascii="Georgia" w:hAnsi="Georgia"/>
                                <w:color w:val="00B050"/>
                              </w:rPr>
                              <w:t xml:space="preserve"> Sundays at 2 p.m.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EE49E" w14:textId="4683F2B8" w:rsidR="008B3B20" w:rsidRPr="00FA5D6B" w:rsidRDefault="008B3B20" w:rsidP="00107A0E">
            <w:pPr>
              <w:pStyle w:val="Dates"/>
              <w:rPr>
                <w:b/>
                <w:bCs/>
                <w:color w:val="auto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564D5" w14:textId="34EE5F7C" w:rsidR="008B3B20" w:rsidRPr="00FA5D6B" w:rsidRDefault="008B3B20" w:rsidP="00107A0E">
            <w:pPr>
              <w:pStyle w:val="Dates"/>
              <w:rPr>
                <w:b/>
                <w:bCs/>
                <w:color w:val="auto"/>
              </w:rPr>
            </w:pPr>
          </w:p>
        </w:tc>
      </w:tr>
      <w:tr w:rsidR="00150BD3" w14:paraId="3FDE5960" w14:textId="77777777" w:rsidTr="008F1027">
        <w:trPr>
          <w:trHeight w:val="1259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5B3AC" w14:textId="0B8B238F" w:rsidR="00003DE1" w:rsidRDefault="00DC44A4" w:rsidP="00003DE1">
            <w:pPr>
              <w:pStyle w:val="NoSpacing"/>
              <w:rPr>
                <w:rFonts w:ascii="Georgia" w:hAnsi="Georgia"/>
                <w:sz w:val="8"/>
                <w:szCs w:val="8"/>
              </w:rPr>
            </w:pPr>
            <w:r w:rsidRPr="00D143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D7BFD66" wp14:editId="5B05B949">
                      <wp:simplePos x="0" y="0"/>
                      <wp:positionH relativeFrom="column">
                        <wp:posOffset>-65826</wp:posOffset>
                      </wp:positionH>
                      <wp:positionV relativeFrom="paragraph">
                        <wp:posOffset>-256877</wp:posOffset>
                      </wp:positionV>
                      <wp:extent cx="980501" cy="1828800"/>
                      <wp:effectExtent l="0" t="0" r="0" b="635"/>
                      <wp:wrapNone/>
                      <wp:docPr id="1761566650" name="Text Box 1761566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0501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14:paraId="701A377C" w14:textId="6393468C" w:rsidR="00305E51" w:rsidRPr="00D30531" w:rsidRDefault="007C468F" w:rsidP="00305E51">
                                  <w:pPr>
                                    <w:spacing w:after="0"/>
                                    <w:jc w:val="center"/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="00105B4E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  <w:r w:rsidR="00105B4E" w:rsidRPr="00105B4E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7C468F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506D0A">
                                    <w:rPr>
                                      <w:rFonts w:ascii="Georgia" w:hAnsi="Georgia" w:cs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Sunday in Ordinary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BFD66" id="Text Box 1761566650" o:spid="_x0000_s1041" type="#_x0000_t202" style="position:absolute;margin-left:-5.2pt;margin-top:-20.25pt;width:77.2pt;height:2in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" fillcolor="white [3212]" stroked="f">
                      <v:textbox style="mso-fit-shape-to-text:t">
                        <w:txbxContent>
                          <w:p w14:paraId="701A377C" w14:textId="6393468C" w:rsidR="00305E51" w:rsidRPr="00D30531" w:rsidRDefault="007C468F" w:rsidP="00305E51">
                            <w:pPr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05B4E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105B4E" w:rsidRPr="00105B4E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7C468F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06D0A">
                              <w:rPr>
                                <w:rFonts w:ascii="Georgia" w:hAnsi="Georgia" w:cs="Times New Roman"/>
                                <w:b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in Ordinary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66EC46" w14:textId="3AF7B0CF" w:rsidR="00BC1805" w:rsidRDefault="00BC1805" w:rsidP="00003DE1">
            <w:pPr>
              <w:pStyle w:val="NoSpacing"/>
              <w:rPr>
                <w:rFonts w:ascii="Georgia" w:hAnsi="Georgia"/>
                <w:sz w:val="14"/>
                <w:szCs w:val="14"/>
              </w:rPr>
            </w:pPr>
          </w:p>
          <w:p w14:paraId="34F0EA64" w14:textId="5E677DDC" w:rsidR="0038469C" w:rsidRPr="0076677F" w:rsidRDefault="0038469C" w:rsidP="00B52743">
            <w:pPr>
              <w:ind w:left="255" w:right="75" w:hanging="255"/>
              <w:rPr>
                <w:rFonts w:ascii="Georgia" w:hAnsi="Georgia"/>
                <w:b/>
                <w:color w:val="FF0000"/>
                <w:sz w:val="14"/>
                <w:szCs w:val="14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9EB606" w14:textId="71C79249" w:rsidR="00951B68" w:rsidRPr="008F1027" w:rsidRDefault="00385088" w:rsidP="00281B4B">
            <w:pPr>
              <w:rPr>
                <w:rFonts w:ascii="Georgia" w:hAnsi="Georgia"/>
                <w:b/>
                <w:bCs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Feast Day of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 the Archangels:</w:t>
            </w: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 </w:t>
            </w:r>
            <w:r w:rsidR="00D62BE6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St. Michael, St. Gabriel, &amp; St. Raphael</w:t>
            </w:r>
          </w:p>
          <w:p w14:paraId="195CCEF5" w14:textId="70E70753" w:rsidR="00951B68" w:rsidRPr="008F1027" w:rsidRDefault="00951B68" w:rsidP="00951B68">
            <w:pPr>
              <w:jc w:val="center"/>
              <w:rPr>
                <w:rFonts w:ascii="Georgia" w:hAnsi="Georgia"/>
                <w:b/>
                <w:bCs/>
                <w:color w:val="404040" w:themeColor="text1" w:themeTint="BF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F68EB" w14:textId="77777777" w:rsidR="00605B62" w:rsidRDefault="00105B4E" w:rsidP="00281B4B">
            <w:pPr>
              <w:rPr>
                <w:rFonts w:ascii="Georgia" w:hAnsi="Georgia"/>
                <w:color w:val="404040" w:themeColor="text1" w:themeTint="BF"/>
                <w:sz w:val="16"/>
                <w:szCs w:val="16"/>
              </w:rPr>
            </w:pPr>
            <w:r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>Feast Day of</w:t>
            </w:r>
            <w:r w:rsidR="00371BF5" w:rsidRPr="008F1027">
              <w:rPr>
                <w:rFonts w:ascii="Georgia" w:hAnsi="Georgia"/>
                <w:color w:val="404040" w:themeColor="text1" w:themeTint="BF"/>
                <w:sz w:val="16"/>
                <w:szCs w:val="16"/>
              </w:rPr>
              <w:t xml:space="preserve"> St. Jerome</w:t>
            </w:r>
          </w:p>
          <w:p w14:paraId="689337C0" w14:textId="77777777" w:rsidR="00756948" w:rsidRDefault="00756948" w:rsidP="00281B4B">
            <w:pPr>
              <w:rPr>
                <w:rFonts w:ascii="Georgia" w:hAnsi="Georgia"/>
                <w:color w:val="404040" w:themeColor="text1" w:themeTint="BF"/>
                <w:sz w:val="8"/>
                <w:szCs w:val="8"/>
              </w:rPr>
            </w:pPr>
          </w:p>
          <w:p w14:paraId="187C3997" w14:textId="72CEAE71" w:rsidR="00756948" w:rsidRPr="008F1027" w:rsidRDefault="00756948" w:rsidP="00281B4B">
            <w:pPr>
              <w:rPr>
                <w:rFonts w:ascii="Georgia" w:hAnsi="Georgia"/>
                <w:color w:val="404040" w:themeColor="text1" w:themeTint="BF"/>
                <w:sz w:val="8"/>
                <w:szCs w:val="8"/>
              </w:rPr>
            </w:pPr>
            <w:r w:rsidRPr="00756948">
              <w:rPr>
                <w:rFonts w:ascii="Georgia" w:hAnsi="Georgia"/>
                <w:b/>
                <w:bCs/>
                <w:color w:val="C00000"/>
              </w:rPr>
              <w:t>OCIA Class</w:t>
            </w:r>
            <w:r w:rsidRPr="00756948">
              <w:rPr>
                <w:rFonts w:ascii="Georgia" w:hAnsi="Georgia"/>
                <w:color w:val="C00000"/>
              </w:rPr>
              <w:t xml:space="preserve"> (6pm)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A0C40" w14:textId="2649CBAC" w:rsidR="009F4C96" w:rsidRPr="00685EBC" w:rsidRDefault="009F4C96" w:rsidP="00D05762">
            <w:pPr>
              <w:rPr>
                <w:rFonts w:ascii="Georgia" w:hAnsi="Georgia"/>
                <w:color w:val="auto"/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4EE82" w14:textId="04C42A89" w:rsidR="00AB0F97" w:rsidRPr="00AB0F97" w:rsidRDefault="00AB0F97" w:rsidP="00D77399">
            <w:pPr>
              <w:rPr>
                <w:rFonts w:ascii="Georgia" w:hAnsi="Georgia"/>
                <w:color w:val="7030A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EEC36D" w14:textId="0A98F34B" w:rsidR="00261F14" w:rsidRPr="00605B62" w:rsidRDefault="00261F14" w:rsidP="007C468F">
            <w:pPr>
              <w:rPr>
                <w:rFonts w:ascii="Georgia" w:hAnsi="Georgia"/>
                <w:color w:val="993300"/>
                <w:sz w:val="8"/>
                <w:szCs w:val="8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BEA0B" w14:textId="68C4E1D3" w:rsidR="00C95227" w:rsidRPr="00C95227" w:rsidRDefault="00C95227" w:rsidP="008B3B20">
            <w:pPr>
              <w:rPr>
                <w:rFonts w:ascii="Georgia" w:hAnsi="Georgia"/>
                <w:color w:val="00B050"/>
                <w:sz w:val="16"/>
                <w:szCs w:val="16"/>
              </w:rPr>
            </w:pPr>
          </w:p>
        </w:tc>
      </w:tr>
    </w:tbl>
    <w:p w14:paraId="51076AE2" w14:textId="6867196C" w:rsidR="007A3CED" w:rsidRDefault="00371BF5" w:rsidP="00001559">
      <w:pPr>
        <w:pStyle w:val="NoSpacing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96D62C" wp14:editId="4C78725E">
                <wp:simplePos x="0" y="0"/>
                <wp:positionH relativeFrom="column">
                  <wp:posOffset>5597625</wp:posOffset>
                </wp:positionH>
                <wp:positionV relativeFrom="paragraph">
                  <wp:posOffset>-1905</wp:posOffset>
                </wp:positionV>
                <wp:extent cx="3784600" cy="523240"/>
                <wp:effectExtent l="38100" t="38100" r="120650" b="1054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1BC87E" w14:textId="77777777" w:rsidR="00296BD1" w:rsidRPr="00714768" w:rsidRDefault="00296BD1" w:rsidP="00296BD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41CE1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</w:rPr>
                              <w:t>Confession</w:t>
                            </w:r>
                            <w:r w:rsidRPr="00714768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41CE1"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is offered 30 mins. before each weekend Mass, during 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>Holy Hour</w:t>
                            </w:r>
                            <w:r w:rsidRPr="00F41CE1"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on Wednesdays from 5 to 6p.m. at St. Thomas the Apostle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Chapel</w:t>
                            </w:r>
                            <w:r w:rsidRPr="00F41CE1"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on </w:t>
                            </w:r>
                            <w:r w:rsidRPr="00F41CE1"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>Saturdays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during Holy Hour</w:t>
                            </w:r>
                            <w:r w:rsidRPr="00F41CE1"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from 7 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>to</w:t>
                            </w:r>
                            <w:r w:rsidRPr="00F41CE1"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8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41CE1"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>a.m. at St. Bridget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by appointment.</w:t>
                            </w:r>
                          </w:p>
                          <w:p w14:paraId="6CE767CE" w14:textId="77777777" w:rsidR="00296BD1" w:rsidRDefault="00296BD1" w:rsidP="00296B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D62C" id="Text Box 22" o:spid="_x0000_s1042" type="#_x0000_t202" style="position:absolute;margin-left:440.75pt;margin-top:-.15pt;width:298pt;height:41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" fillcolor="white [3201]" strokeweight=".5pt">
                <v:shadow on="t" color="black" opacity="26214f" origin="-.5,-.5" offset=".74836mm,.74836mm"/>
                <v:textbox>
                  <w:txbxContent>
                    <w:p w14:paraId="481BC87E" w14:textId="77777777" w:rsidR="00296BD1" w:rsidRPr="00714768" w:rsidRDefault="00296BD1" w:rsidP="00296BD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F41CE1">
                        <w:rPr>
                          <w:rFonts w:ascii="Georgia" w:hAnsi="Georgia"/>
                          <w:b/>
                          <w:bCs/>
                          <w:color w:val="000000" w:themeColor="text1"/>
                        </w:rPr>
                        <w:t>Confession</w:t>
                      </w:r>
                      <w:r w:rsidRPr="00714768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F41CE1"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is offered 30 mins. before each weekend Mass, during 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>Holy Hour</w:t>
                      </w:r>
                      <w:r w:rsidRPr="00F41CE1"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 on Wednesdays from 5 to 6p.m. at St. Thomas the Apostle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 Chapel</w:t>
                      </w:r>
                      <w:r w:rsidRPr="00F41CE1"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on </w:t>
                      </w:r>
                      <w:r w:rsidRPr="00F41CE1"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>Saturdays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 during Holy Hour</w:t>
                      </w:r>
                      <w:r w:rsidRPr="00F41CE1"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 from 7 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>to</w:t>
                      </w:r>
                      <w:r w:rsidRPr="00F41CE1"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 8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F41CE1"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>a.m. at St. Bridget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  <w:t xml:space="preserve"> and by appointment.</w:t>
                      </w:r>
                    </w:p>
                    <w:p w14:paraId="6CE767CE" w14:textId="77777777" w:rsidR="00296BD1" w:rsidRDefault="00296BD1" w:rsidP="00296BD1"/>
                  </w:txbxContent>
                </v:textbox>
              </v:shape>
            </w:pict>
          </mc:Fallback>
        </mc:AlternateContent>
      </w:r>
    </w:p>
    <w:p w14:paraId="4B39610A" w14:textId="0BC6CE93" w:rsidR="006144F0" w:rsidRDefault="00EF1D2E" w:rsidP="00F41CE1">
      <w:pPr>
        <w:rPr>
          <w:sz w:val="24"/>
          <w:szCs w:val="24"/>
        </w:rPr>
      </w:pPr>
      <w:r w:rsidRPr="00E97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B9959E" wp14:editId="67B09101">
                <wp:simplePos x="0" y="0"/>
                <wp:positionH relativeFrom="column">
                  <wp:posOffset>957197</wp:posOffset>
                </wp:positionH>
                <wp:positionV relativeFrom="paragraph">
                  <wp:posOffset>14477824</wp:posOffset>
                </wp:positionV>
                <wp:extent cx="3842882" cy="2623931"/>
                <wp:effectExtent l="0" t="0" r="5715" b="5080"/>
                <wp:wrapNone/>
                <wp:docPr id="14922751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2882" cy="2623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47796" w14:textId="77777777" w:rsidR="00EF1D2E" w:rsidRPr="00924F0B" w:rsidRDefault="00EF1D2E" w:rsidP="00EF1D2E">
                            <w:pPr>
                              <w:pStyle w:val="Title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924F0B">
                              <w:rPr>
                                <w:rFonts w:ascii="Georgia" w:hAnsi="Georgia"/>
                              </w:rPr>
                              <w:t xml:space="preserve">Ash Wednesday </w:t>
                            </w:r>
                            <w:r w:rsidRPr="00924F0B">
                              <w:rPr>
                                <w:rFonts w:ascii="Georgia" w:hAnsi="Georgia"/>
                                <w:b w:val="0"/>
                                <w:bCs/>
                              </w:rPr>
                              <w:t>Mass Schedule</w:t>
                            </w:r>
                          </w:p>
                          <w:p w14:paraId="661C94A6" w14:textId="77777777" w:rsidR="00EF1D2E" w:rsidRPr="00924F0B" w:rsidRDefault="00EF1D2E" w:rsidP="00EF1D2E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8"/>
                                <w:szCs w:val="8"/>
                              </w:rPr>
                            </w:pPr>
                          </w:p>
                          <w:p w14:paraId="717F985E" w14:textId="77777777" w:rsidR="00EF1D2E" w:rsidRPr="00924F0B" w:rsidRDefault="00EF1D2E" w:rsidP="00EF1D2E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924F0B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March 5</w:t>
                            </w:r>
                            <w:r w:rsidRPr="00924F0B">
                              <w:rPr>
                                <w:rFonts w:ascii="Georgia" w:hAnsi="Georgi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24F0B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, 2025</w:t>
                            </w:r>
                          </w:p>
                          <w:p w14:paraId="470535D9" w14:textId="77777777" w:rsidR="00EF1D2E" w:rsidRPr="00924F0B" w:rsidRDefault="00EF1D2E" w:rsidP="00EF1D2E">
                            <w:pPr>
                              <w:pStyle w:val="NoSpacing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  <w:p w14:paraId="2DEFAEA8" w14:textId="77777777" w:rsidR="00EF1D2E" w:rsidRPr="00924F0B" w:rsidRDefault="00EF1D2E" w:rsidP="00EF1D2E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24F0B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8 a.m. Mass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-</w:t>
                            </w:r>
                            <w:r w:rsidRPr="00924F0B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4F0B">
                              <w:rPr>
                                <w:rFonts w:ascii="Georgia" w:hAnsi="Georgia"/>
                                <w:color w:val="00B050"/>
                                <w:sz w:val="28"/>
                                <w:szCs w:val="28"/>
                              </w:rPr>
                              <w:t>St. Bridget</w:t>
                            </w:r>
                          </w:p>
                          <w:p w14:paraId="5F0C414A" w14:textId="77777777" w:rsidR="00EF1D2E" w:rsidRPr="00924F0B" w:rsidRDefault="00EF1D2E" w:rsidP="00EF1D2E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  <w:p w14:paraId="7431A10D" w14:textId="77777777" w:rsidR="00EF1D2E" w:rsidRPr="00924F0B" w:rsidRDefault="00EF1D2E" w:rsidP="00EF1D2E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24F0B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12 Noon Mass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-</w:t>
                            </w:r>
                            <w:r w:rsidRPr="00924F0B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6566">
                              <w:rPr>
                                <w:rFonts w:ascii="Georgia" w:hAnsi="Georgia"/>
                                <w:color w:val="00B050"/>
                                <w:sz w:val="28"/>
                                <w:szCs w:val="28"/>
                              </w:rPr>
                              <w:t>St. Bridget</w:t>
                            </w:r>
                          </w:p>
                          <w:p w14:paraId="2EFC6284" w14:textId="77777777" w:rsidR="00EF1D2E" w:rsidRPr="00924F0B" w:rsidRDefault="00EF1D2E" w:rsidP="00EF1D2E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235C1FEC" w14:textId="77777777" w:rsidR="00EF1D2E" w:rsidRPr="00924F0B" w:rsidRDefault="00EF1D2E" w:rsidP="00EF1D2E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24F0B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6 p.m. Mass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-</w:t>
                            </w:r>
                            <w:r w:rsidRPr="00924F0B">
                              <w:rPr>
                                <w:rFonts w:ascii="Georgia" w:hAnsi="Georgia"/>
                                <w:color w:val="C00000"/>
                                <w:sz w:val="28"/>
                                <w:szCs w:val="28"/>
                              </w:rPr>
                              <w:t xml:space="preserve"> St. Thomas the Apostle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959E" id="Text Box 4" o:spid="_x0000_s1043" type="#_x0000_t202" style="position:absolute;margin-left:75.35pt;margin-top:1140pt;width:302.6pt;height:206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" fillcolor="white [3201]" stroked="f" strokeweight=".5pt">
                <v:textbox>
                  <w:txbxContent>
                    <w:p w14:paraId="43747796" w14:textId="77777777" w:rsidR="00EF1D2E" w:rsidRPr="00924F0B" w:rsidRDefault="00EF1D2E" w:rsidP="00EF1D2E">
                      <w:pPr>
                        <w:pStyle w:val="Title"/>
                        <w:jc w:val="center"/>
                        <w:rPr>
                          <w:rFonts w:ascii="Georgia" w:hAnsi="Georgia"/>
                        </w:rPr>
                      </w:pPr>
                      <w:r w:rsidRPr="00924F0B">
                        <w:rPr>
                          <w:rFonts w:ascii="Georgia" w:hAnsi="Georgia"/>
                        </w:rPr>
                        <w:t xml:space="preserve">Ash Wednesday </w:t>
                      </w:r>
                      <w:r w:rsidRPr="00924F0B">
                        <w:rPr>
                          <w:rFonts w:ascii="Georgia" w:hAnsi="Georgia"/>
                          <w:b w:val="0"/>
                          <w:bCs/>
                        </w:rPr>
                        <w:t>Mass Schedule</w:t>
                      </w:r>
                    </w:p>
                    <w:p w14:paraId="661C94A6" w14:textId="77777777" w:rsidR="00EF1D2E" w:rsidRPr="00924F0B" w:rsidRDefault="00EF1D2E" w:rsidP="00EF1D2E">
                      <w:pPr>
                        <w:pStyle w:val="NoSpacing"/>
                        <w:jc w:val="center"/>
                        <w:rPr>
                          <w:rFonts w:ascii="Georgia" w:hAnsi="Georgia"/>
                          <w:sz w:val="8"/>
                          <w:szCs w:val="8"/>
                        </w:rPr>
                      </w:pPr>
                    </w:p>
                    <w:p w14:paraId="717F985E" w14:textId="77777777" w:rsidR="00EF1D2E" w:rsidRPr="00924F0B" w:rsidRDefault="00EF1D2E" w:rsidP="00EF1D2E">
                      <w:pPr>
                        <w:pStyle w:val="NoSpacing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924F0B">
                        <w:rPr>
                          <w:rFonts w:ascii="Georgia" w:hAnsi="Georgia"/>
                          <w:sz w:val="28"/>
                          <w:szCs w:val="28"/>
                        </w:rPr>
                        <w:t>March 5</w:t>
                      </w:r>
                      <w:r w:rsidRPr="00924F0B">
                        <w:rPr>
                          <w:rFonts w:ascii="Georgia" w:hAnsi="Georgi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24F0B">
                        <w:rPr>
                          <w:rFonts w:ascii="Georgia" w:hAnsi="Georgia"/>
                          <w:sz w:val="28"/>
                          <w:szCs w:val="28"/>
                        </w:rPr>
                        <w:t>, 2025</w:t>
                      </w:r>
                    </w:p>
                    <w:p w14:paraId="470535D9" w14:textId="77777777" w:rsidR="00EF1D2E" w:rsidRPr="00924F0B" w:rsidRDefault="00EF1D2E" w:rsidP="00EF1D2E">
                      <w:pPr>
                        <w:pStyle w:val="NoSpacing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  <w:p w14:paraId="2DEFAEA8" w14:textId="77777777" w:rsidR="00EF1D2E" w:rsidRPr="00924F0B" w:rsidRDefault="00EF1D2E" w:rsidP="00EF1D2E">
                      <w:pPr>
                        <w:pStyle w:val="NoSpacing"/>
                        <w:jc w:val="center"/>
                        <w:rPr>
                          <w:rFonts w:ascii="Georgia" w:hAnsi="Georgia"/>
                          <w:color w:val="00B050"/>
                          <w:sz w:val="28"/>
                          <w:szCs w:val="28"/>
                        </w:rPr>
                      </w:pPr>
                      <w:r w:rsidRPr="00924F0B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8 a.m. Mass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-</w:t>
                      </w:r>
                      <w:r w:rsidRPr="00924F0B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 w:rsidRPr="00924F0B">
                        <w:rPr>
                          <w:rFonts w:ascii="Georgia" w:hAnsi="Georgia"/>
                          <w:color w:val="00B050"/>
                          <w:sz w:val="28"/>
                          <w:szCs w:val="28"/>
                        </w:rPr>
                        <w:t>St. Bridget</w:t>
                      </w:r>
                    </w:p>
                    <w:p w14:paraId="5F0C414A" w14:textId="77777777" w:rsidR="00EF1D2E" w:rsidRPr="00924F0B" w:rsidRDefault="00EF1D2E" w:rsidP="00EF1D2E">
                      <w:pPr>
                        <w:pStyle w:val="NoSpacing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  <w:p w14:paraId="7431A10D" w14:textId="77777777" w:rsidR="00EF1D2E" w:rsidRPr="00924F0B" w:rsidRDefault="00EF1D2E" w:rsidP="00EF1D2E">
                      <w:pPr>
                        <w:pStyle w:val="NoSpacing"/>
                        <w:jc w:val="center"/>
                        <w:rPr>
                          <w:rFonts w:ascii="Georgia" w:hAnsi="Georgia"/>
                          <w:color w:val="C00000"/>
                          <w:sz w:val="28"/>
                          <w:szCs w:val="28"/>
                        </w:rPr>
                      </w:pPr>
                      <w:r w:rsidRPr="00924F0B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12 Noon Mass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-</w:t>
                      </w:r>
                      <w:r w:rsidRPr="00924F0B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 w:rsidRPr="00726566">
                        <w:rPr>
                          <w:rFonts w:ascii="Georgia" w:hAnsi="Georgia"/>
                          <w:color w:val="00B050"/>
                          <w:sz w:val="28"/>
                          <w:szCs w:val="28"/>
                        </w:rPr>
                        <w:t>St. Bridget</w:t>
                      </w:r>
                    </w:p>
                    <w:p w14:paraId="2EFC6284" w14:textId="77777777" w:rsidR="00EF1D2E" w:rsidRPr="00924F0B" w:rsidRDefault="00EF1D2E" w:rsidP="00EF1D2E">
                      <w:pPr>
                        <w:pStyle w:val="NoSpacing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235C1FEC" w14:textId="77777777" w:rsidR="00EF1D2E" w:rsidRPr="00924F0B" w:rsidRDefault="00EF1D2E" w:rsidP="00EF1D2E">
                      <w:pPr>
                        <w:pStyle w:val="NoSpacing"/>
                        <w:jc w:val="center"/>
                        <w:rPr>
                          <w:rFonts w:ascii="Georgia" w:hAnsi="Georgia"/>
                          <w:color w:val="C00000"/>
                          <w:sz w:val="28"/>
                          <w:szCs w:val="28"/>
                        </w:rPr>
                      </w:pPr>
                      <w:r w:rsidRPr="00924F0B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6 p.m. Mass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-</w:t>
                      </w:r>
                      <w:r w:rsidRPr="00924F0B">
                        <w:rPr>
                          <w:rFonts w:ascii="Georgia" w:hAnsi="Georgia"/>
                          <w:color w:val="C00000"/>
                          <w:sz w:val="28"/>
                          <w:szCs w:val="28"/>
                        </w:rPr>
                        <w:t xml:space="preserve"> St. Thomas the Apostle</w:t>
                      </w:r>
                    </w:p>
                  </w:txbxContent>
                </v:textbox>
              </v:shape>
            </w:pict>
          </mc:Fallback>
        </mc:AlternateContent>
      </w:r>
      <w:r w:rsidR="007A3CED" w:rsidRPr="00E97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DB9210" wp14:editId="5AF19009">
                <wp:simplePos x="0" y="0"/>
                <wp:positionH relativeFrom="column">
                  <wp:posOffset>10028555</wp:posOffset>
                </wp:positionH>
                <wp:positionV relativeFrom="paragraph">
                  <wp:posOffset>17314545</wp:posOffset>
                </wp:positionV>
                <wp:extent cx="1854835" cy="397510"/>
                <wp:effectExtent l="0" t="0" r="0" b="2540"/>
                <wp:wrapNone/>
                <wp:docPr id="16865572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D8500" w14:textId="77777777" w:rsidR="007A3CED" w:rsidRPr="00CE7948" w:rsidRDefault="007A3CED" w:rsidP="007A3CED">
                            <w:pPr>
                              <w:rPr>
                                <w:rFonts w:ascii="Georgia" w:hAnsi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E7948">
                              <w:rPr>
                                <w:rFonts w:ascii="Georgia" w:hAnsi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www.catholicculture.org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9210" id="Text Box 5" o:spid="_x0000_s1050" type="#_x0000_t202" style="position:absolute;margin-left:789.65pt;margin-top:1363.35pt;width:146.05pt;height:31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" filled="f" stroked="f" strokeweight=".5pt">
                <v:textbox>
                  <w:txbxContent>
                    <w:p w14:paraId="1A4D8500" w14:textId="77777777" w:rsidR="007A3CED" w:rsidRPr="00CE7948" w:rsidRDefault="007A3CED" w:rsidP="007A3CED">
                      <w:pPr>
                        <w:rPr>
                          <w:rFonts w:ascii="Georgia" w:hAnsi="Georgia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E7948">
                        <w:rPr>
                          <w:rFonts w:ascii="Georgia" w:hAnsi="Georgia"/>
                          <w:color w:val="7F7F7F" w:themeColor="text1" w:themeTint="80"/>
                          <w:sz w:val="20"/>
                          <w:szCs w:val="20"/>
                        </w:rPr>
                        <w:t>www.catholicculture.org</w:t>
                      </w:r>
                    </w:p>
                  </w:txbxContent>
                </v:textbox>
              </v:shape>
            </w:pict>
          </mc:Fallback>
        </mc:AlternateContent>
      </w:r>
      <w:r w:rsidR="00E975FC" w:rsidRPr="00E975FC">
        <w:rPr>
          <w:sz w:val="24"/>
          <w:szCs w:val="24"/>
        </w:rPr>
        <w:t xml:space="preserve"> </w:t>
      </w:r>
    </w:p>
    <w:sectPr w:rsidR="006144F0" w:rsidSect="00F41CE1">
      <w:pgSz w:w="15840" w:h="12240" w:orient="landscape" w:code="1"/>
      <w:pgMar w:top="540" w:right="720" w:bottom="36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D1D24" w14:textId="77777777" w:rsidR="00117026" w:rsidRDefault="00117026">
      <w:pPr>
        <w:spacing w:before="0" w:after="0"/>
      </w:pPr>
      <w:r>
        <w:separator/>
      </w:r>
    </w:p>
  </w:endnote>
  <w:endnote w:type="continuationSeparator" w:id="0">
    <w:p w14:paraId="7F78E237" w14:textId="77777777" w:rsidR="00117026" w:rsidRDefault="0011702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A3D20" w14:textId="77777777" w:rsidR="00117026" w:rsidRDefault="00117026">
      <w:pPr>
        <w:spacing w:before="0" w:after="0"/>
      </w:pPr>
      <w:r>
        <w:separator/>
      </w:r>
    </w:p>
  </w:footnote>
  <w:footnote w:type="continuationSeparator" w:id="0">
    <w:p w14:paraId="70FD64FE" w14:textId="77777777" w:rsidR="00117026" w:rsidRDefault="0011702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75704"/>
    <w:multiLevelType w:val="hybridMultilevel"/>
    <w:tmpl w:val="F160B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F51BE"/>
    <w:multiLevelType w:val="hybridMultilevel"/>
    <w:tmpl w:val="B1B294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E4DA6"/>
    <w:multiLevelType w:val="hybridMultilevel"/>
    <w:tmpl w:val="5A74A24A"/>
    <w:lvl w:ilvl="0" w:tplc="A9968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65AFE"/>
    <w:multiLevelType w:val="hybridMultilevel"/>
    <w:tmpl w:val="1226B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037D1"/>
    <w:multiLevelType w:val="hybridMultilevel"/>
    <w:tmpl w:val="72D27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4316A"/>
    <w:multiLevelType w:val="hybridMultilevel"/>
    <w:tmpl w:val="DA28C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878B2"/>
    <w:multiLevelType w:val="hybridMultilevel"/>
    <w:tmpl w:val="A022AEDE"/>
    <w:lvl w:ilvl="0" w:tplc="DB2A8D6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047A1"/>
    <w:multiLevelType w:val="hybridMultilevel"/>
    <w:tmpl w:val="728CC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03F00"/>
    <w:multiLevelType w:val="hybridMultilevel"/>
    <w:tmpl w:val="406268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1737F"/>
    <w:multiLevelType w:val="hybridMultilevel"/>
    <w:tmpl w:val="7DDCBDFE"/>
    <w:lvl w:ilvl="0" w:tplc="D2409C88">
      <w:start w:val="8"/>
      <w:numFmt w:val="bullet"/>
      <w:lvlText w:val="-"/>
      <w:lvlJc w:val="left"/>
      <w:pPr>
        <w:ind w:left="1080" w:hanging="360"/>
      </w:pPr>
      <w:rPr>
        <w:rFonts w:ascii="Georgia" w:eastAsiaTheme="minorEastAsia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8851C0"/>
    <w:multiLevelType w:val="hybridMultilevel"/>
    <w:tmpl w:val="01E03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41102"/>
    <w:multiLevelType w:val="hybridMultilevel"/>
    <w:tmpl w:val="701C7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3133975">
    <w:abstractNumId w:val="1"/>
  </w:num>
  <w:num w:numId="2" w16cid:durableId="544680683">
    <w:abstractNumId w:val="0"/>
  </w:num>
  <w:num w:numId="3" w16cid:durableId="512959817">
    <w:abstractNumId w:val="3"/>
  </w:num>
  <w:num w:numId="4" w16cid:durableId="475951840">
    <w:abstractNumId w:val="11"/>
  </w:num>
  <w:num w:numId="5" w16cid:durableId="1383092456">
    <w:abstractNumId w:val="7"/>
  </w:num>
  <w:num w:numId="6" w16cid:durableId="708842828">
    <w:abstractNumId w:val="10"/>
  </w:num>
  <w:num w:numId="7" w16cid:durableId="947851424">
    <w:abstractNumId w:val="9"/>
  </w:num>
  <w:num w:numId="8" w16cid:durableId="700128544">
    <w:abstractNumId w:val="2"/>
  </w:num>
  <w:num w:numId="9" w16cid:durableId="966544377">
    <w:abstractNumId w:val="8"/>
  </w:num>
  <w:num w:numId="10" w16cid:durableId="140730937">
    <w:abstractNumId w:val="6"/>
  </w:num>
  <w:num w:numId="11" w16cid:durableId="1466772940">
    <w:abstractNumId w:val="4"/>
  </w:num>
  <w:num w:numId="12" w16cid:durableId="4111221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5"/>
    <w:docVar w:name="MonthStart" w:val="1/1/2025"/>
  </w:docVars>
  <w:rsids>
    <w:rsidRoot w:val="00F03860"/>
    <w:rsid w:val="00001559"/>
    <w:rsid w:val="00003222"/>
    <w:rsid w:val="000038A3"/>
    <w:rsid w:val="00003DE1"/>
    <w:rsid w:val="00006C04"/>
    <w:rsid w:val="00011C9F"/>
    <w:rsid w:val="0001675C"/>
    <w:rsid w:val="000210E6"/>
    <w:rsid w:val="00021179"/>
    <w:rsid w:val="000213F2"/>
    <w:rsid w:val="00031870"/>
    <w:rsid w:val="00033D51"/>
    <w:rsid w:val="00041862"/>
    <w:rsid w:val="00042468"/>
    <w:rsid w:val="00042C21"/>
    <w:rsid w:val="00045037"/>
    <w:rsid w:val="00046517"/>
    <w:rsid w:val="0005385D"/>
    <w:rsid w:val="0005463E"/>
    <w:rsid w:val="00055A53"/>
    <w:rsid w:val="00055AF1"/>
    <w:rsid w:val="00057289"/>
    <w:rsid w:val="00063E1F"/>
    <w:rsid w:val="0006495C"/>
    <w:rsid w:val="00065659"/>
    <w:rsid w:val="0006758D"/>
    <w:rsid w:val="00070878"/>
    <w:rsid w:val="00070B72"/>
    <w:rsid w:val="00071C13"/>
    <w:rsid w:val="000733E9"/>
    <w:rsid w:val="00074147"/>
    <w:rsid w:val="000752B4"/>
    <w:rsid w:val="0007710B"/>
    <w:rsid w:val="00081253"/>
    <w:rsid w:val="000864F1"/>
    <w:rsid w:val="00087959"/>
    <w:rsid w:val="00090603"/>
    <w:rsid w:val="00090C01"/>
    <w:rsid w:val="00093B7C"/>
    <w:rsid w:val="000958A4"/>
    <w:rsid w:val="0009712D"/>
    <w:rsid w:val="00097848"/>
    <w:rsid w:val="000A4859"/>
    <w:rsid w:val="000A6550"/>
    <w:rsid w:val="000A7D97"/>
    <w:rsid w:val="000B2051"/>
    <w:rsid w:val="000B3280"/>
    <w:rsid w:val="000B670E"/>
    <w:rsid w:val="000C1193"/>
    <w:rsid w:val="000C5864"/>
    <w:rsid w:val="000C668B"/>
    <w:rsid w:val="000C67CF"/>
    <w:rsid w:val="000D043F"/>
    <w:rsid w:val="000D65F8"/>
    <w:rsid w:val="000E167A"/>
    <w:rsid w:val="000E255C"/>
    <w:rsid w:val="000E29AE"/>
    <w:rsid w:val="000E45D2"/>
    <w:rsid w:val="000F056F"/>
    <w:rsid w:val="000F2341"/>
    <w:rsid w:val="000F2D80"/>
    <w:rsid w:val="000F3C65"/>
    <w:rsid w:val="000F5A56"/>
    <w:rsid w:val="000F60C2"/>
    <w:rsid w:val="00102AEB"/>
    <w:rsid w:val="00103D22"/>
    <w:rsid w:val="00104A87"/>
    <w:rsid w:val="00105B4E"/>
    <w:rsid w:val="00107A0E"/>
    <w:rsid w:val="001107CA"/>
    <w:rsid w:val="00114FE6"/>
    <w:rsid w:val="001157CF"/>
    <w:rsid w:val="00116397"/>
    <w:rsid w:val="00116B88"/>
    <w:rsid w:val="00116CD9"/>
    <w:rsid w:val="00117026"/>
    <w:rsid w:val="001211B2"/>
    <w:rsid w:val="00122FF4"/>
    <w:rsid w:val="00124868"/>
    <w:rsid w:val="001308B7"/>
    <w:rsid w:val="0014012F"/>
    <w:rsid w:val="00143C3E"/>
    <w:rsid w:val="00150BD3"/>
    <w:rsid w:val="00152A58"/>
    <w:rsid w:val="001551CA"/>
    <w:rsid w:val="001618C5"/>
    <w:rsid w:val="00162DDD"/>
    <w:rsid w:val="00171136"/>
    <w:rsid w:val="00171FB3"/>
    <w:rsid w:val="00177862"/>
    <w:rsid w:val="00185E6C"/>
    <w:rsid w:val="0019217D"/>
    <w:rsid w:val="0019459E"/>
    <w:rsid w:val="00196CAF"/>
    <w:rsid w:val="001A0B9A"/>
    <w:rsid w:val="001A127F"/>
    <w:rsid w:val="001A40C9"/>
    <w:rsid w:val="001A41A1"/>
    <w:rsid w:val="001A427E"/>
    <w:rsid w:val="001B38FE"/>
    <w:rsid w:val="001B592E"/>
    <w:rsid w:val="001C2638"/>
    <w:rsid w:val="001D4493"/>
    <w:rsid w:val="001D4DDF"/>
    <w:rsid w:val="001D5423"/>
    <w:rsid w:val="001D55BB"/>
    <w:rsid w:val="001E436E"/>
    <w:rsid w:val="001E5411"/>
    <w:rsid w:val="001E55B9"/>
    <w:rsid w:val="001E5A18"/>
    <w:rsid w:val="001E6642"/>
    <w:rsid w:val="001E7DE2"/>
    <w:rsid w:val="001F14AD"/>
    <w:rsid w:val="001F2544"/>
    <w:rsid w:val="001F3DD8"/>
    <w:rsid w:val="001F44FC"/>
    <w:rsid w:val="001F4AA7"/>
    <w:rsid w:val="002077D9"/>
    <w:rsid w:val="00211A6B"/>
    <w:rsid w:val="00215AB6"/>
    <w:rsid w:val="00215C71"/>
    <w:rsid w:val="00216761"/>
    <w:rsid w:val="0021762E"/>
    <w:rsid w:val="00222A2C"/>
    <w:rsid w:val="00223136"/>
    <w:rsid w:val="00224786"/>
    <w:rsid w:val="00227DDD"/>
    <w:rsid w:val="002321B2"/>
    <w:rsid w:val="00235504"/>
    <w:rsid w:val="002415FF"/>
    <w:rsid w:val="00241B15"/>
    <w:rsid w:val="00241B36"/>
    <w:rsid w:val="0024252A"/>
    <w:rsid w:val="002426D9"/>
    <w:rsid w:val="00250A27"/>
    <w:rsid w:val="00250A87"/>
    <w:rsid w:val="00251EAC"/>
    <w:rsid w:val="0025337A"/>
    <w:rsid w:val="002541F7"/>
    <w:rsid w:val="00255648"/>
    <w:rsid w:val="00256364"/>
    <w:rsid w:val="00261F14"/>
    <w:rsid w:val="00262469"/>
    <w:rsid w:val="00265E3B"/>
    <w:rsid w:val="00270002"/>
    <w:rsid w:val="00270763"/>
    <w:rsid w:val="00272B8A"/>
    <w:rsid w:val="0027464C"/>
    <w:rsid w:val="0027507A"/>
    <w:rsid w:val="00277005"/>
    <w:rsid w:val="0027730A"/>
    <w:rsid w:val="00281B4B"/>
    <w:rsid w:val="002823ED"/>
    <w:rsid w:val="00286209"/>
    <w:rsid w:val="002875AE"/>
    <w:rsid w:val="00292422"/>
    <w:rsid w:val="0029489E"/>
    <w:rsid w:val="00294EE1"/>
    <w:rsid w:val="002953C1"/>
    <w:rsid w:val="00296BD1"/>
    <w:rsid w:val="002A5886"/>
    <w:rsid w:val="002B37DE"/>
    <w:rsid w:val="002B4B6E"/>
    <w:rsid w:val="002B6403"/>
    <w:rsid w:val="002C26EF"/>
    <w:rsid w:val="002C2BC9"/>
    <w:rsid w:val="002C2DA4"/>
    <w:rsid w:val="002C46C6"/>
    <w:rsid w:val="002C6BD0"/>
    <w:rsid w:val="002D19B8"/>
    <w:rsid w:val="002E5474"/>
    <w:rsid w:val="002E6C85"/>
    <w:rsid w:val="002F4039"/>
    <w:rsid w:val="002F614C"/>
    <w:rsid w:val="00302793"/>
    <w:rsid w:val="00305E51"/>
    <w:rsid w:val="00306986"/>
    <w:rsid w:val="00307745"/>
    <w:rsid w:val="00316B66"/>
    <w:rsid w:val="003229D1"/>
    <w:rsid w:val="003278AE"/>
    <w:rsid w:val="0033071F"/>
    <w:rsid w:val="00330C69"/>
    <w:rsid w:val="00331821"/>
    <w:rsid w:val="003324F9"/>
    <w:rsid w:val="0033487C"/>
    <w:rsid w:val="0033588C"/>
    <w:rsid w:val="00341F42"/>
    <w:rsid w:val="003426C5"/>
    <w:rsid w:val="00343EB9"/>
    <w:rsid w:val="003453A5"/>
    <w:rsid w:val="00345936"/>
    <w:rsid w:val="0034748E"/>
    <w:rsid w:val="00347EF5"/>
    <w:rsid w:val="003514FA"/>
    <w:rsid w:val="00352132"/>
    <w:rsid w:val="0035228B"/>
    <w:rsid w:val="00353AC9"/>
    <w:rsid w:val="00355BC8"/>
    <w:rsid w:val="0036081D"/>
    <w:rsid w:val="00360B81"/>
    <w:rsid w:val="0036219C"/>
    <w:rsid w:val="003626A6"/>
    <w:rsid w:val="0036354B"/>
    <w:rsid w:val="0036604A"/>
    <w:rsid w:val="00371BF5"/>
    <w:rsid w:val="00372EAF"/>
    <w:rsid w:val="0037382F"/>
    <w:rsid w:val="0038469C"/>
    <w:rsid w:val="00384A6A"/>
    <w:rsid w:val="00385088"/>
    <w:rsid w:val="0038635B"/>
    <w:rsid w:val="003869BB"/>
    <w:rsid w:val="003869ED"/>
    <w:rsid w:val="0038757E"/>
    <w:rsid w:val="00391CC3"/>
    <w:rsid w:val="0039464E"/>
    <w:rsid w:val="00396A30"/>
    <w:rsid w:val="0039709B"/>
    <w:rsid w:val="003977BB"/>
    <w:rsid w:val="00397F8E"/>
    <w:rsid w:val="003A5118"/>
    <w:rsid w:val="003A5AE1"/>
    <w:rsid w:val="003B213F"/>
    <w:rsid w:val="003B2CED"/>
    <w:rsid w:val="003B46B4"/>
    <w:rsid w:val="003B4F7B"/>
    <w:rsid w:val="003B608D"/>
    <w:rsid w:val="003B728F"/>
    <w:rsid w:val="003C0ADF"/>
    <w:rsid w:val="003C1765"/>
    <w:rsid w:val="003C2DE9"/>
    <w:rsid w:val="003C6800"/>
    <w:rsid w:val="003C7C18"/>
    <w:rsid w:val="003D040A"/>
    <w:rsid w:val="003D2B85"/>
    <w:rsid w:val="003D4BD6"/>
    <w:rsid w:val="003D594C"/>
    <w:rsid w:val="003F3B59"/>
    <w:rsid w:val="003F5669"/>
    <w:rsid w:val="004008A8"/>
    <w:rsid w:val="004045D2"/>
    <w:rsid w:val="00406FD6"/>
    <w:rsid w:val="004151C9"/>
    <w:rsid w:val="00416E7F"/>
    <w:rsid w:val="00422C20"/>
    <w:rsid w:val="00422FFE"/>
    <w:rsid w:val="00425A1C"/>
    <w:rsid w:val="00430829"/>
    <w:rsid w:val="00430CBE"/>
    <w:rsid w:val="004379EB"/>
    <w:rsid w:val="004402FE"/>
    <w:rsid w:val="00441AD6"/>
    <w:rsid w:val="0044502F"/>
    <w:rsid w:val="00456168"/>
    <w:rsid w:val="004566DE"/>
    <w:rsid w:val="00462236"/>
    <w:rsid w:val="00464B62"/>
    <w:rsid w:val="00466C7B"/>
    <w:rsid w:val="00473DA3"/>
    <w:rsid w:val="00477959"/>
    <w:rsid w:val="004811A7"/>
    <w:rsid w:val="004816DD"/>
    <w:rsid w:val="00482A13"/>
    <w:rsid w:val="0048601D"/>
    <w:rsid w:val="004A07F4"/>
    <w:rsid w:val="004A139E"/>
    <w:rsid w:val="004A21E4"/>
    <w:rsid w:val="004A4707"/>
    <w:rsid w:val="004A4F9C"/>
    <w:rsid w:val="004A6AD1"/>
    <w:rsid w:val="004B0555"/>
    <w:rsid w:val="004B0CE9"/>
    <w:rsid w:val="004B3130"/>
    <w:rsid w:val="004B3C1D"/>
    <w:rsid w:val="004B3FC2"/>
    <w:rsid w:val="004B4CDA"/>
    <w:rsid w:val="004D457A"/>
    <w:rsid w:val="004D6323"/>
    <w:rsid w:val="004D7D54"/>
    <w:rsid w:val="004E1531"/>
    <w:rsid w:val="004E1A65"/>
    <w:rsid w:val="004E79CA"/>
    <w:rsid w:val="004F0CCB"/>
    <w:rsid w:val="004F1D01"/>
    <w:rsid w:val="004F3371"/>
    <w:rsid w:val="004F35D1"/>
    <w:rsid w:val="004F6149"/>
    <w:rsid w:val="005006F5"/>
    <w:rsid w:val="005007B8"/>
    <w:rsid w:val="00502CC0"/>
    <w:rsid w:val="0050481F"/>
    <w:rsid w:val="00506D0A"/>
    <w:rsid w:val="00506FE5"/>
    <w:rsid w:val="00520F7B"/>
    <w:rsid w:val="005219A8"/>
    <w:rsid w:val="005225A2"/>
    <w:rsid w:val="005303C8"/>
    <w:rsid w:val="00532A22"/>
    <w:rsid w:val="00532D2F"/>
    <w:rsid w:val="00533B96"/>
    <w:rsid w:val="00533C5C"/>
    <w:rsid w:val="0053431F"/>
    <w:rsid w:val="00534E45"/>
    <w:rsid w:val="00534F3E"/>
    <w:rsid w:val="00536C3A"/>
    <w:rsid w:val="00536E8E"/>
    <w:rsid w:val="005375DE"/>
    <w:rsid w:val="00537D4A"/>
    <w:rsid w:val="005431D1"/>
    <w:rsid w:val="0054427C"/>
    <w:rsid w:val="00544471"/>
    <w:rsid w:val="00544D18"/>
    <w:rsid w:val="00544EE4"/>
    <w:rsid w:val="005501E2"/>
    <w:rsid w:val="005509F9"/>
    <w:rsid w:val="00552DE8"/>
    <w:rsid w:val="00556C17"/>
    <w:rsid w:val="00561229"/>
    <w:rsid w:val="00561444"/>
    <w:rsid w:val="0056345D"/>
    <w:rsid w:val="00565412"/>
    <w:rsid w:val="00573A89"/>
    <w:rsid w:val="00575174"/>
    <w:rsid w:val="00575D0A"/>
    <w:rsid w:val="00580133"/>
    <w:rsid w:val="00580738"/>
    <w:rsid w:val="0058196A"/>
    <w:rsid w:val="00584737"/>
    <w:rsid w:val="00585591"/>
    <w:rsid w:val="005910AA"/>
    <w:rsid w:val="00593C5F"/>
    <w:rsid w:val="00593D94"/>
    <w:rsid w:val="00595BAE"/>
    <w:rsid w:val="005A088F"/>
    <w:rsid w:val="005A155C"/>
    <w:rsid w:val="005A17BB"/>
    <w:rsid w:val="005A3726"/>
    <w:rsid w:val="005A5683"/>
    <w:rsid w:val="005B5896"/>
    <w:rsid w:val="005C06C2"/>
    <w:rsid w:val="005C2745"/>
    <w:rsid w:val="005C2DAC"/>
    <w:rsid w:val="005C58D8"/>
    <w:rsid w:val="005D41F1"/>
    <w:rsid w:val="005D5F09"/>
    <w:rsid w:val="005D7A7A"/>
    <w:rsid w:val="005D7EEF"/>
    <w:rsid w:val="005E01AA"/>
    <w:rsid w:val="005E0FC6"/>
    <w:rsid w:val="005E1CFB"/>
    <w:rsid w:val="005E1EF1"/>
    <w:rsid w:val="005E4FE2"/>
    <w:rsid w:val="005F03B3"/>
    <w:rsid w:val="005F4B36"/>
    <w:rsid w:val="006003CE"/>
    <w:rsid w:val="006019EF"/>
    <w:rsid w:val="006042E7"/>
    <w:rsid w:val="0060451B"/>
    <w:rsid w:val="00605B62"/>
    <w:rsid w:val="00607612"/>
    <w:rsid w:val="0061101D"/>
    <w:rsid w:val="00611474"/>
    <w:rsid w:val="00613E4C"/>
    <w:rsid w:val="006144F0"/>
    <w:rsid w:val="00615AB4"/>
    <w:rsid w:val="0062175F"/>
    <w:rsid w:val="006350E4"/>
    <w:rsid w:val="006357B7"/>
    <w:rsid w:val="0063637A"/>
    <w:rsid w:val="00636C55"/>
    <w:rsid w:val="0064154B"/>
    <w:rsid w:val="00641F88"/>
    <w:rsid w:val="006422B1"/>
    <w:rsid w:val="006530C7"/>
    <w:rsid w:val="006542F0"/>
    <w:rsid w:val="0065691E"/>
    <w:rsid w:val="0065722C"/>
    <w:rsid w:val="00657486"/>
    <w:rsid w:val="006601D7"/>
    <w:rsid w:val="00663E81"/>
    <w:rsid w:val="00666137"/>
    <w:rsid w:val="00670E82"/>
    <w:rsid w:val="00676C4B"/>
    <w:rsid w:val="00681774"/>
    <w:rsid w:val="0068241D"/>
    <w:rsid w:val="00684144"/>
    <w:rsid w:val="00685EBC"/>
    <w:rsid w:val="00687536"/>
    <w:rsid w:val="0069060C"/>
    <w:rsid w:val="00694B79"/>
    <w:rsid w:val="00695DE8"/>
    <w:rsid w:val="00695F7D"/>
    <w:rsid w:val="00696572"/>
    <w:rsid w:val="006971CF"/>
    <w:rsid w:val="006A2A96"/>
    <w:rsid w:val="006A4E4C"/>
    <w:rsid w:val="006B1B0D"/>
    <w:rsid w:val="006B332F"/>
    <w:rsid w:val="006C3C7E"/>
    <w:rsid w:val="006C4504"/>
    <w:rsid w:val="006D1EE3"/>
    <w:rsid w:val="006D3FF8"/>
    <w:rsid w:val="006D560A"/>
    <w:rsid w:val="006D69BC"/>
    <w:rsid w:val="006D77D2"/>
    <w:rsid w:val="006E003B"/>
    <w:rsid w:val="006E037D"/>
    <w:rsid w:val="006E538B"/>
    <w:rsid w:val="006F0DF6"/>
    <w:rsid w:val="006F19D0"/>
    <w:rsid w:val="006F717C"/>
    <w:rsid w:val="006F74A7"/>
    <w:rsid w:val="00701CFC"/>
    <w:rsid w:val="00703800"/>
    <w:rsid w:val="007042DB"/>
    <w:rsid w:val="00706BB8"/>
    <w:rsid w:val="00710DC7"/>
    <w:rsid w:val="007134DC"/>
    <w:rsid w:val="00714768"/>
    <w:rsid w:val="00721E84"/>
    <w:rsid w:val="007245DC"/>
    <w:rsid w:val="007248F7"/>
    <w:rsid w:val="00726E44"/>
    <w:rsid w:val="0072754B"/>
    <w:rsid w:val="007321C9"/>
    <w:rsid w:val="007324D9"/>
    <w:rsid w:val="00733B99"/>
    <w:rsid w:val="007416C4"/>
    <w:rsid w:val="0075243B"/>
    <w:rsid w:val="00756948"/>
    <w:rsid w:val="00756E10"/>
    <w:rsid w:val="0076137A"/>
    <w:rsid w:val="00764723"/>
    <w:rsid w:val="007663CD"/>
    <w:rsid w:val="0076677F"/>
    <w:rsid w:val="00766EC2"/>
    <w:rsid w:val="0076779C"/>
    <w:rsid w:val="00767A08"/>
    <w:rsid w:val="007717EF"/>
    <w:rsid w:val="00773517"/>
    <w:rsid w:val="00773866"/>
    <w:rsid w:val="00776EEC"/>
    <w:rsid w:val="00777143"/>
    <w:rsid w:val="0077779C"/>
    <w:rsid w:val="00780AAA"/>
    <w:rsid w:val="0078498E"/>
    <w:rsid w:val="00794A23"/>
    <w:rsid w:val="0079742D"/>
    <w:rsid w:val="007A2547"/>
    <w:rsid w:val="007A32D7"/>
    <w:rsid w:val="007A3CED"/>
    <w:rsid w:val="007A5505"/>
    <w:rsid w:val="007A5CEB"/>
    <w:rsid w:val="007B0212"/>
    <w:rsid w:val="007B1BBB"/>
    <w:rsid w:val="007B2366"/>
    <w:rsid w:val="007B5986"/>
    <w:rsid w:val="007C468F"/>
    <w:rsid w:val="007C47BA"/>
    <w:rsid w:val="007D0B2E"/>
    <w:rsid w:val="007D116F"/>
    <w:rsid w:val="007D3F84"/>
    <w:rsid w:val="007E0388"/>
    <w:rsid w:val="007E2388"/>
    <w:rsid w:val="007E3357"/>
    <w:rsid w:val="007E6658"/>
    <w:rsid w:val="007F1DB1"/>
    <w:rsid w:val="007F20A4"/>
    <w:rsid w:val="007F7A5D"/>
    <w:rsid w:val="008042DA"/>
    <w:rsid w:val="00804FC2"/>
    <w:rsid w:val="00806EF6"/>
    <w:rsid w:val="00812E6B"/>
    <w:rsid w:val="008167DA"/>
    <w:rsid w:val="0081712B"/>
    <w:rsid w:val="00822B86"/>
    <w:rsid w:val="00825F0F"/>
    <w:rsid w:val="00825FAD"/>
    <w:rsid w:val="008308C3"/>
    <w:rsid w:val="00830C67"/>
    <w:rsid w:val="00831354"/>
    <w:rsid w:val="0083179F"/>
    <w:rsid w:val="00835AE9"/>
    <w:rsid w:val="00840077"/>
    <w:rsid w:val="00843AAC"/>
    <w:rsid w:val="00847375"/>
    <w:rsid w:val="0084758C"/>
    <w:rsid w:val="00851C62"/>
    <w:rsid w:val="00853610"/>
    <w:rsid w:val="00856884"/>
    <w:rsid w:val="0086689E"/>
    <w:rsid w:val="00872D15"/>
    <w:rsid w:val="0087511D"/>
    <w:rsid w:val="00880F57"/>
    <w:rsid w:val="00883113"/>
    <w:rsid w:val="008852A7"/>
    <w:rsid w:val="00891109"/>
    <w:rsid w:val="00892806"/>
    <w:rsid w:val="0089292A"/>
    <w:rsid w:val="008937BE"/>
    <w:rsid w:val="00895079"/>
    <w:rsid w:val="00896444"/>
    <w:rsid w:val="0089680C"/>
    <w:rsid w:val="008969D4"/>
    <w:rsid w:val="008A0400"/>
    <w:rsid w:val="008A2239"/>
    <w:rsid w:val="008B04B2"/>
    <w:rsid w:val="008B14BD"/>
    <w:rsid w:val="008B1B3E"/>
    <w:rsid w:val="008B3B20"/>
    <w:rsid w:val="008C00CA"/>
    <w:rsid w:val="008C1014"/>
    <w:rsid w:val="008C2F05"/>
    <w:rsid w:val="008C7FF4"/>
    <w:rsid w:val="008D4663"/>
    <w:rsid w:val="008D66C0"/>
    <w:rsid w:val="008D7E16"/>
    <w:rsid w:val="008E6C2F"/>
    <w:rsid w:val="008F1027"/>
    <w:rsid w:val="008F4618"/>
    <w:rsid w:val="00900650"/>
    <w:rsid w:val="00901465"/>
    <w:rsid w:val="00901796"/>
    <w:rsid w:val="00901D3C"/>
    <w:rsid w:val="00907554"/>
    <w:rsid w:val="0091403E"/>
    <w:rsid w:val="0091466D"/>
    <w:rsid w:val="00915541"/>
    <w:rsid w:val="009160FC"/>
    <w:rsid w:val="00916D4D"/>
    <w:rsid w:val="00921B90"/>
    <w:rsid w:val="0092421E"/>
    <w:rsid w:val="00927E1F"/>
    <w:rsid w:val="0093148C"/>
    <w:rsid w:val="00931CDB"/>
    <w:rsid w:val="00932A2E"/>
    <w:rsid w:val="00933326"/>
    <w:rsid w:val="00936F2B"/>
    <w:rsid w:val="009400B7"/>
    <w:rsid w:val="00943C16"/>
    <w:rsid w:val="00951B68"/>
    <w:rsid w:val="00953226"/>
    <w:rsid w:val="00954A96"/>
    <w:rsid w:val="009569D6"/>
    <w:rsid w:val="009603B5"/>
    <w:rsid w:val="009607DB"/>
    <w:rsid w:val="00960ED2"/>
    <w:rsid w:val="009625E8"/>
    <w:rsid w:val="0096370D"/>
    <w:rsid w:val="009637F5"/>
    <w:rsid w:val="009645A3"/>
    <w:rsid w:val="009656EF"/>
    <w:rsid w:val="00966A5E"/>
    <w:rsid w:val="0097579E"/>
    <w:rsid w:val="009831CC"/>
    <w:rsid w:val="00990258"/>
    <w:rsid w:val="009918A2"/>
    <w:rsid w:val="009928D9"/>
    <w:rsid w:val="00993855"/>
    <w:rsid w:val="00993F53"/>
    <w:rsid w:val="0099591C"/>
    <w:rsid w:val="009A0148"/>
    <w:rsid w:val="009A4418"/>
    <w:rsid w:val="009A5306"/>
    <w:rsid w:val="009A56A4"/>
    <w:rsid w:val="009A5C6A"/>
    <w:rsid w:val="009B05BF"/>
    <w:rsid w:val="009B13BA"/>
    <w:rsid w:val="009B17CD"/>
    <w:rsid w:val="009C2A12"/>
    <w:rsid w:val="009C48CA"/>
    <w:rsid w:val="009D0C4C"/>
    <w:rsid w:val="009D1D3C"/>
    <w:rsid w:val="009D5822"/>
    <w:rsid w:val="009D6D65"/>
    <w:rsid w:val="009E13FA"/>
    <w:rsid w:val="009E15D1"/>
    <w:rsid w:val="009E168E"/>
    <w:rsid w:val="009E1BCB"/>
    <w:rsid w:val="009E70DB"/>
    <w:rsid w:val="009E7324"/>
    <w:rsid w:val="009E7338"/>
    <w:rsid w:val="009F0BD2"/>
    <w:rsid w:val="009F1035"/>
    <w:rsid w:val="009F13C3"/>
    <w:rsid w:val="009F4C96"/>
    <w:rsid w:val="009F7755"/>
    <w:rsid w:val="00A03BF5"/>
    <w:rsid w:val="00A050AB"/>
    <w:rsid w:val="00A0588C"/>
    <w:rsid w:val="00A109E1"/>
    <w:rsid w:val="00A11A6D"/>
    <w:rsid w:val="00A16237"/>
    <w:rsid w:val="00A16441"/>
    <w:rsid w:val="00A2040F"/>
    <w:rsid w:val="00A228D5"/>
    <w:rsid w:val="00A3174A"/>
    <w:rsid w:val="00A328E4"/>
    <w:rsid w:val="00A346EA"/>
    <w:rsid w:val="00A36748"/>
    <w:rsid w:val="00A41661"/>
    <w:rsid w:val="00A444A1"/>
    <w:rsid w:val="00A46ADB"/>
    <w:rsid w:val="00A470CF"/>
    <w:rsid w:val="00A50F2E"/>
    <w:rsid w:val="00A54DCB"/>
    <w:rsid w:val="00A56952"/>
    <w:rsid w:val="00A620E7"/>
    <w:rsid w:val="00A6302E"/>
    <w:rsid w:val="00A6369A"/>
    <w:rsid w:val="00A71815"/>
    <w:rsid w:val="00A72481"/>
    <w:rsid w:val="00A72EA4"/>
    <w:rsid w:val="00A7338E"/>
    <w:rsid w:val="00A734D7"/>
    <w:rsid w:val="00A83A34"/>
    <w:rsid w:val="00A84F7B"/>
    <w:rsid w:val="00A9060B"/>
    <w:rsid w:val="00A916A4"/>
    <w:rsid w:val="00A928AF"/>
    <w:rsid w:val="00A930E0"/>
    <w:rsid w:val="00A94B48"/>
    <w:rsid w:val="00A95D06"/>
    <w:rsid w:val="00AA1393"/>
    <w:rsid w:val="00AA1A42"/>
    <w:rsid w:val="00AA25B0"/>
    <w:rsid w:val="00AA5380"/>
    <w:rsid w:val="00AA632F"/>
    <w:rsid w:val="00AB0324"/>
    <w:rsid w:val="00AB0F97"/>
    <w:rsid w:val="00AB342E"/>
    <w:rsid w:val="00AB5B31"/>
    <w:rsid w:val="00AC0D31"/>
    <w:rsid w:val="00AC5B53"/>
    <w:rsid w:val="00AC6427"/>
    <w:rsid w:val="00AD4139"/>
    <w:rsid w:val="00AD6A20"/>
    <w:rsid w:val="00AE190F"/>
    <w:rsid w:val="00AE3135"/>
    <w:rsid w:val="00AE3DBA"/>
    <w:rsid w:val="00AE5F41"/>
    <w:rsid w:val="00AE7EC7"/>
    <w:rsid w:val="00AF13A9"/>
    <w:rsid w:val="00AF1481"/>
    <w:rsid w:val="00AF3C1C"/>
    <w:rsid w:val="00AF4567"/>
    <w:rsid w:val="00AF60AF"/>
    <w:rsid w:val="00AF6BD9"/>
    <w:rsid w:val="00B001B3"/>
    <w:rsid w:val="00B00F96"/>
    <w:rsid w:val="00B02346"/>
    <w:rsid w:val="00B07755"/>
    <w:rsid w:val="00B11997"/>
    <w:rsid w:val="00B14BF6"/>
    <w:rsid w:val="00B17424"/>
    <w:rsid w:val="00B20CA5"/>
    <w:rsid w:val="00B2114E"/>
    <w:rsid w:val="00B2172F"/>
    <w:rsid w:val="00B2271D"/>
    <w:rsid w:val="00B33B3F"/>
    <w:rsid w:val="00B3411E"/>
    <w:rsid w:val="00B3641E"/>
    <w:rsid w:val="00B36C77"/>
    <w:rsid w:val="00B41783"/>
    <w:rsid w:val="00B444AA"/>
    <w:rsid w:val="00B465BC"/>
    <w:rsid w:val="00B50AB4"/>
    <w:rsid w:val="00B50F71"/>
    <w:rsid w:val="00B52743"/>
    <w:rsid w:val="00B54390"/>
    <w:rsid w:val="00B563A1"/>
    <w:rsid w:val="00B65002"/>
    <w:rsid w:val="00B6638E"/>
    <w:rsid w:val="00B7066A"/>
    <w:rsid w:val="00B710C3"/>
    <w:rsid w:val="00B72D3E"/>
    <w:rsid w:val="00B7409F"/>
    <w:rsid w:val="00B8066E"/>
    <w:rsid w:val="00B807DD"/>
    <w:rsid w:val="00B820DB"/>
    <w:rsid w:val="00B90845"/>
    <w:rsid w:val="00B91BF6"/>
    <w:rsid w:val="00B936C4"/>
    <w:rsid w:val="00B93B2B"/>
    <w:rsid w:val="00B94DAD"/>
    <w:rsid w:val="00B95D8B"/>
    <w:rsid w:val="00B97A3C"/>
    <w:rsid w:val="00BA1359"/>
    <w:rsid w:val="00BA2F3C"/>
    <w:rsid w:val="00BA33EE"/>
    <w:rsid w:val="00BA61E2"/>
    <w:rsid w:val="00BA6A2C"/>
    <w:rsid w:val="00BB13C7"/>
    <w:rsid w:val="00BB1B39"/>
    <w:rsid w:val="00BB248A"/>
    <w:rsid w:val="00BB2AAC"/>
    <w:rsid w:val="00BB78C6"/>
    <w:rsid w:val="00BC1805"/>
    <w:rsid w:val="00BC49C2"/>
    <w:rsid w:val="00BC67F7"/>
    <w:rsid w:val="00BD322E"/>
    <w:rsid w:val="00BD598C"/>
    <w:rsid w:val="00BD5AFC"/>
    <w:rsid w:val="00BE0A5A"/>
    <w:rsid w:val="00BE46CE"/>
    <w:rsid w:val="00BE55EB"/>
    <w:rsid w:val="00BF703E"/>
    <w:rsid w:val="00C0184A"/>
    <w:rsid w:val="00C02254"/>
    <w:rsid w:val="00C0339C"/>
    <w:rsid w:val="00C05599"/>
    <w:rsid w:val="00C075E9"/>
    <w:rsid w:val="00C1070B"/>
    <w:rsid w:val="00C10DD3"/>
    <w:rsid w:val="00C150BA"/>
    <w:rsid w:val="00C202D8"/>
    <w:rsid w:val="00C23516"/>
    <w:rsid w:val="00C244C5"/>
    <w:rsid w:val="00C30C04"/>
    <w:rsid w:val="00C3386B"/>
    <w:rsid w:val="00C33DA4"/>
    <w:rsid w:val="00C344E7"/>
    <w:rsid w:val="00C42468"/>
    <w:rsid w:val="00C43026"/>
    <w:rsid w:val="00C46434"/>
    <w:rsid w:val="00C5053C"/>
    <w:rsid w:val="00C51994"/>
    <w:rsid w:val="00C5350D"/>
    <w:rsid w:val="00C61882"/>
    <w:rsid w:val="00C64F8D"/>
    <w:rsid w:val="00C75C56"/>
    <w:rsid w:val="00C77384"/>
    <w:rsid w:val="00C9131B"/>
    <w:rsid w:val="00C92114"/>
    <w:rsid w:val="00C92C42"/>
    <w:rsid w:val="00C93FA7"/>
    <w:rsid w:val="00C949C6"/>
    <w:rsid w:val="00C95227"/>
    <w:rsid w:val="00C9549A"/>
    <w:rsid w:val="00CA06DA"/>
    <w:rsid w:val="00CA3D52"/>
    <w:rsid w:val="00CA55EB"/>
    <w:rsid w:val="00CA6B88"/>
    <w:rsid w:val="00CB014D"/>
    <w:rsid w:val="00CB174E"/>
    <w:rsid w:val="00CB1EDE"/>
    <w:rsid w:val="00CB7A45"/>
    <w:rsid w:val="00CC3687"/>
    <w:rsid w:val="00CC6DB0"/>
    <w:rsid w:val="00CD16CF"/>
    <w:rsid w:val="00CD7A02"/>
    <w:rsid w:val="00CD7EB9"/>
    <w:rsid w:val="00CE2AEF"/>
    <w:rsid w:val="00CE414F"/>
    <w:rsid w:val="00CE4E5B"/>
    <w:rsid w:val="00CE4E62"/>
    <w:rsid w:val="00CE5F63"/>
    <w:rsid w:val="00CE79CD"/>
    <w:rsid w:val="00CF1734"/>
    <w:rsid w:val="00CF2DC5"/>
    <w:rsid w:val="00D00445"/>
    <w:rsid w:val="00D031BF"/>
    <w:rsid w:val="00D05762"/>
    <w:rsid w:val="00D06B86"/>
    <w:rsid w:val="00D071BE"/>
    <w:rsid w:val="00D11D84"/>
    <w:rsid w:val="00D14348"/>
    <w:rsid w:val="00D166EC"/>
    <w:rsid w:val="00D20C7A"/>
    <w:rsid w:val="00D20E06"/>
    <w:rsid w:val="00D30695"/>
    <w:rsid w:val="00D30D7A"/>
    <w:rsid w:val="00D32BEB"/>
    <w:rsid w:val="00D334BB"/>
    <w:rsid w:val="00D34ED1"/>
    <w:rsid w:val="00D36AF3"/>
    <w:rsid w:val="00D3713F"/>
    <w:rsid w:val="00D40323"/>
    <w:rsid w:val="00D40C90"/>
    <w:rsid w:val="00D41C73"/>
    <w:rsid w:val="00D41EA8"/>
    <w:rsid w:val="00D4228E"/>
    <w:rsid w:val="00D43E1C"/>
    <w:rsid w:val="00D52BB6"/>
    <w:rsid w:val="00D5554E"/>
    <w:rsid w:val="00D55910"/>
    <w:rsid w:val="00D62BE6"/>
    <w:rsid w:val="00D62CED"/>
    <w:rsid w:val="00D63B9B"/>
    <w:rsid w:val="00D678D9"/>
    <w:rsid w:val="00D70727"/>
    <w:rsid w:val="00D719F9"/>
    <w:rsid w:val="00D742B2"/>
    <w:rsid w:val="00D75EA3"/>
    <w:rsid w:val="00D77399"/>
    <w:rsid w:val="00D81A14"/>
    <w:rsid w:val="00D81F23"/>
    <w:rsid w:val="00D82DF7"/>
    <w:rsid w:val="00D866C3"/>
    <w:rsid w:val="00D87383"/>
    <w:rsid w:val="00D87526"/>
    <w:rsid w:val="00D9466E"/>
    <w:rsid w:val="00D96A36"/>
    <w:rsid w:val="00D96CFF"/>
    <w:rsid w:val="00D9762C"/>
    <w:rsid w:val="00DA64DA"/>
    <w:rsid w:val="00DA7AA9"/>
    <w:rsid w:val="00DB0565"/>
    <w:rsid w:val="00DB2A82"/>
    <w:rsid w:val="00DB4C24"/>
    <w:rsid w:val="00DC002A"/>
    <w:rsid w:val="00DC0073"/>
    <w:rsid w:val="00DC2328"/>
    <w:rsid w:val="00DC23A2"/>
    <w:rsid w:val="00DC3802"/>
    <w:rsid w:val="00DC3B30"/>
    <w:rsid w:val="00DC3E6B"/>
    <w:rsid w:val="00DC44A4"/>
    <w:rsid w:val="00DC53C3"/>
    <w:rsid w:val="00DD13F7"/>
    <w:rsid w:val="00DD3254"/>
    <w:rsid w:val="00DD4D31"/>
    <w:rsid w:val="00DE078C"/>
    <w:rsid w:val="00DE2483"/>
    <w:rsid w:val="00DE307B"/>
    <w:rsid w:val="00DF0D68"/>
    <w:rsid w:val="00DF14E1"/>
    <w:rsid w:val="00DF4791"/>
    <w:rsid w:val="00DF50F3"/>
    <w:rsid w:val="00DF5721"/>
    <w:rsid w:val="00DF7CFD"/>
    <w:rsid w:val="00E01190"/>
    <w:rsid w:val="00E01988"/>
    <w:rsid w:val="00E036DA"/>
    <w:rsid w:val="00E03C5B"/>
    <w:rsid w:val="00E11029"/>
    <w:rsid w:val="00E116C7"/>
    <w:rsid w:val="00E12AB8"/>
    <w:rsid w:val="00E13E8E"/>
    <w:rsid w:val="00E16659"/>
    <w:rsid w:val="00E17487"/>
    <w:rsid w:val="00E207AE"/>
    <w:rsid w:val="00E21B8B"/>
    <w:rsid w:val="00E2543A"/>
    <w:rsid w:val="00E25858"/>
    <w:rsid w:val="00E2729F"/>
    <w:rsid w:val="00E3564A"/>
    <w:rsid w:val="00E369AC"/>
    <w:rsid w:val="00E36E4E"/>
    <w:rsid w:val="00E40531"/>
    <w:rsid w:val="00E426DD"/>
    <w:rsid w:val="00E45FA6"/>
    <w:rsid w:val="00E4654E"/>
    <w:rsid w:val="00E50C07"/>
    <w:rsid w:val="00E53C42"/>
    <w:rsid w:val="00E54488"/>
    <w:rsid w:val="00E54D65"/>
    <w:rsid w:val="00E56CB3"/>
    <w:rsid w:val="00E57683"/>
    <w:rsid w:val="00E6043F"/>
    <w:rsid w:val="00E6557E"/>
    <w:rsid w:val="00E6577F"/>
    <w:rsid w:val="00E66F35"/>
    <w:rsid w:val="00E710D6"/>
    <w:rsid w:val="00E716F1"/>
    <w:rsid w:val="00E76583"/>
    <w:rsid w:val="00E76837"/>
    <w:rsid w:val="00E779DC"/>
    <w:rsid w:val="00E80219"/>
    <w:rsid w:val="00E80A4B"/>
    <w:rsid w:val="00E836B9"/>
    <w:rsid w:val="00E868D9"/>
    <w:rsid w:val="00E945C5"/>
    <w:rsid w:val="00E96003"/>
    <w:rsid w:val="00E975FC"/>
    <w:rsid w:val="00EA05CD"/>
    <w:rsid w:val="00EA0701"/>
    <w:rsid w:val="00EA11E4"/>
    <w:rsid w:val="00EA2D71"/>
    <w:rsid w:val="00EA36F8"/>
    <w:rsid w:val="00EA45F5"/>
    <w:rsid w:val="00EB1B44"/>
    <w:rsid w:val="00EB1E59"/>
    <w:rsid w:val="00EB2ED9"/>
    <w:rsid w:val="00EB5B47"/>
    <w:rsid w:val="00EB6DCC"/>
    <w:rsid w:val="00EC0346"/>
    <w:rsid w:val="00EC1A59"/>
    <w:rsid w:val="00EC52BA"/>
    <w:rsid w:val="00EC536F"/>
    <w:rsid w:val="00ED1B0B"/>
    <w:rsid w:val="00ED1EAC"/>
    <w:rsid w:val="00ED5E3B"/>
    <w:rsid w:val="00ED72C0"/>
    <w:rsid w:val="00ED7959"/>
    <w:rsid w:val="00EE3FAE"/>
    <w:rsid w:val="00EE50D6"/>
    <w:rsid w:val="00EF0627"/>
    <w:rsid w:val="00EF0FAB"/>
    <w:rsid w:val="00EF1D2E"/>
    <w:rsid w:val="00EF2EB8"/>
    <w:rsid w:val="00EF4CEB"/>
    <w:rsid w:val="00F010B7"/>
    <w:rsid w:val="00F03860"/>
    <w:rsid w:val="00F06FF9"/>
    <w:rsid w:val="00F0731E"/>
    <w:rsid w:val="00F07F35"/>
    <w:rsid w:val="00F12573"/>
    <w:rsid w:val="00F143AC"/>
    <w:rsid w:val="00F20A1A"/>
    <w:rsid w:val="00F21A78"/>
    <w:rsid w:val="00F23E91"/>
    <w:rsid w:val="00F250D2"/>
    <w:rsid w:val="00F32D7C"/>
    <w:rsid w:val="00F34330"/>
    <w:rsid w:val="00F356E2"/>
    <w:rsid w:val="00F36348"/>
    <w:rsid w:val="00F369CF"/>
    <w:rsid w:val="00F41510"/>
    <w:rsid w:val="00F41CE1"/>
    <w:rsid w:val="00F46859"/>
    <w:rsid w:val="00F51899"/>
    <w:rsid w:val="00F5650B"/>
    <w:rsid w:val="00F604EE"/>
    <w:rsid w:val="00F62186"/>
    <w:rsid w:val="00F62C19"/>
    <w:rsid w:val="00F6485E"/>
    <w:rsid w:val="00F660C4"/>
    <w:rsid w:val="00F70D7A"/>
    <w:rsid w:val="00F71C56"/>
    <w:rsid w:val="00F71DE8"/>
    <w:rsid w:val="00F72C28"/>
    <w:rsid w:val="00F73053"/>
    <w:rsid w:val="00F73DA7"/>
    <w:rsid w:val="00F834DF"/>
    <w:rsid w:val="00F8354F"/>
    <w:rsid w:val="00F84A3B"/>
    <w:rsid w:val="00F86A6A"/>
    <w:rsid w:val="00F873E1"/>
    <w:rsid w:val="00F9231E"/>
    <w:rsid w:val="00F941D1"/>
    <w:rsid w:val="00FA2831"/>
    <w:rsid w:val="00FA44ED"/>
    <w:rsid w:val="00FA5D6B"/>
    <w:rsid w:val="00FA6880"/>
    <w:rsid w:val="00FB4467"/>
    <w:rsid w:val="00FD144B"/>
    <w:rsid w:val="00FD35A4"/>
    <w:rsid w:val="00FD558B"/>
    <w:rsid w:val="00FD6556"/>
    <w:rsid w:val="00FD751D"/>
    <w:rsid w:val="00FE17BA"/>
    <w:rsid w:val="00FE4EDB"/>
    <w:rsid w:val="00FE5471"/>
    <w:rsid w:val="00FE564A"/>
    <w:rsid w:val="00FE7427"/>
    <w:rsid w:val="00FE7BEC"/>
    <w:rsid w:val="00FF35FF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728AA9"/>
  <w15:docId w15:val="{63EF99F3-847A-4423-8D98-6DBF1FE04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AB4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AB4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AB4"/>
  </w:style>
  <w:style w:type="character" w:styleId="Hyperlink">
    <w:name w:val="Hyperlink"/>
    <w:basedOn w:val="DefaultParagraphFont"/>
    <w:uiPriority w:val="99"/>
    <w:unhideWhenUsed/>
    <w:rsid w:val="00F03860"/>
    <w:rPr>
      <w:color w:val="FFDE26" w:themeColor="hyperlink"/>
      <w:u w:val="single"/>
    </w:rPr>
  </w:style>
  <w:style w:type="table" w:styleId="TableGridLight">
    <w:name w:val="Grid Table Light"/>
    <w:basedOn w:val="TableNormal"/>
    <w:uiPriority w:val="99"/>
    <w:rsid w:val="00AF13A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13"/>
    <w:unhideWhenUsed/>
    <w:qFormat/>
    <w:rsid w:val="00430CB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075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B332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97848"/>
    <w:pPr>
      <w:spacing w:before="0" w:after="80"/>
      <w:contextualSpacing/>
    </w:pPr>
    <w:rPr>
      <w:rFonts w:asciiTheme="majorHAnsi" w:eastAsiaTheme="majorEastAsia" w:hAnsiTheme="majorHAnsi" w:cstheme="majorBidi"/>
      <w:b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97848"/>
    <w:rPr>
      <w:rFonts w:asciiTheme="majorHAnsi" w:eastAsiaTheme="majorEastAsia" w:hAnsiTheme="majorHAnsi" w:cstheme="majorBidi"/>
      <w:b/>
      <w:color w:val="auto"/>
      <w:spacing w:val="-10"/>
      <w:kern w:val="28"/>
      <w:sz w:val="56"/>
      <w:szCs w:val="5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v.wikipedia.org/wiki/Heliga_gravens_av_Jerusalem_orden" TargetMode="External"/><Relationship Id="rId18" Type="http://schemas.openxmlformats.org/officeDocument/2006/relationships/hyperlink" Target="https://fatima.org/first-friday-devotion/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s://fatima.org/first-saturday-devotion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v.wikipedia.org/wiki/Heliga_gravens_av_Jerusalem_orden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50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.%20Thomas%20Dev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EF9F80012D64E2E9337C74B0963B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50973-64CB-47A5-8490-7F3DE4E51D87}"/>
      </w:docPartPr>
      <w:docPartBody>
        <w:p w:rsidR="006302D2" w:rsidRDefault="00DC2BE4">
          <w:pPr>
            <w:pStyle w:val="CEF9F80012D64E2E9337C74B0963B5B1"/>
          </w:pPr>
          <w:r>
            <w:t>Monday</w:t>
          </w:r>
        </w:p>
      </w:docPartBody>
    </w:docPart>
    <w:docPart>
      <w:docPartPr>
        <w:name w:val="FC336CEBADF3444FAEBB8E11B7D7F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0C003-2364-4EEA-A812-0DD92B1BAFB6}"/>
      </w:docPartPr>
      <w:docPartBody>
        <w:p w:rsidR="006302D2" w:rsidRDefault="00DC2BE4">
          <w:pPr>
            <w:pStyle w:val="FC336CEBADF3444FAEBB8E11B7D7FF4D"/>
          </w:pPr>
          <w:r>
            <w:t>Tuesday</w:t>
          </w:r>
        </w:p>
      </w:docPartBody>
    </w:docPart>
    <w:docPart>
      <w:docPartPr>
        <w:name w:val="09102FE4B223422FB6FB4D46E7794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2C22D-03BB-4E6D-9A5A-4D8F71CE65DB}"/>
      </w:docPartPr>
      <w:docPartBody>
        <w:p w:rsidR="006302D2" w:rsidRDefault="00DC2BE4">
          <w:pPr>
            <w:pStyle w:val="09102FE4B223422FB6FB4D46E7794A33"/>
          </w:pPr>
          <w:r>
            <w:t>Wednesday</w:t>
          </w:r>
        </w:p>
      </w:docPartBody>
    </w:docPart>
    <w:docPart>
      <w:docPartPr>
        <w:name w:val="1B0EF3D98E1C48A19039B0288B04A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5FB70-C258-4F1A-AF1C-C1850010E14C}"/>
      </w:docPartPr>
      <w:docPartBody>
        <w:p w:rsidR="006302D2" w:rsidRDefault="00DC2BE4">
          <w:pPr>
            <w:pStyle w:val="1B0EF3D98E1C48A19039B0288B04A356"/>
          </w:pPr>
          <w:r>
            <w:t>Thursday</w:t>
          </w:r>
        </w:p>
      </w:docPartBody>
    </w:docPart>
    <w:docPart>
      <w:docPartPr>
        <w:name w:val="295119A1AEE049528ADDF137C4B42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F823A-C396-4626-B32E-41FC71CB49B1}"/>
      </w:docPartPr>
      <w:docPartBody>
        <w:p w:rsidR="006302D2" w:rsidRDefault="00DC2BE4">
          <w:pPr>
            <w:pStyle w:val="295119A1AEE049528ADDF137C4B42AD9"/>
          </w:pPr>
          <w:r>
            <w:t>Friday</w:t>
          </w:r>
        </w:p>
      </w:docPartBody>
    </w:docPart>
    <w:docPart>
      <w:docPartPr>
        <w:name w:val="C5E37349092C495A864E7570C73B7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93D39-75C5-41E2-938E-CE0528E3FCCA}"/>
      </w:docPartPr>
      <w:docPartBody>
        <w:p w:rsidR="006302D2" w:rsidRDefault="00DC2BE4">
          <w:pPr>
            <w:pStyle w:val="C5E37349092C495A864E7570C73B76D3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BE4"/>
    <w:rsid w:val="000059FF"/>
    <w:rsid w:val="000435EB"/>
    <w:rsid w:val="00045037"/>
    <w:rsid w:val="00067996"/>
    <w:rsid w:val="00090C01"/>
    <w:rsid w:val="000959E8"/>
    <w:rsid w:val="00096FB9"/>
    <w:rsid w:val="0009788A"/>
    <w:rsid w:val="000A6550"/>
    <w:rsid w:val="000B5971"/>
    <w:rsid w:val="000D4D8C"/>
    <w:rsid w:val="000E4C68"/>
    <w:rsid w:val="000F056F"/>
    <w:rsid w:val="000F2341"/>
    <w:rsid w:val="00104704"/>
    <w:rsid w:val="00114FE6"/>
    <w:rsid w:val="001157CF"/>
    <w:rsid w:val="0012102B"/>
    <w:rsid w:val="00137819"/>
    <w:rsid w:val="0014012F"/>
    <w:rsid w:val="0014766F"/>
    <w:rsid w:val="00174349"/>
    <w:rsid w:val="001A5061"/>
    <w:rsid w:val="001B5912"/>
    <w:rsid w:val="001C063E"/>
    <w:rsid w:val="001D4DDF"/>
    <w:rsid w:val="001E26FF"/>
    <w:rsid w:val="001F302F"/>
    <w:rsid w:val="00247EE0"/>
    <w:rsid w:val="002822E3"/>
    <w:rsid w:val="00290C6C"/>
    <w:rsid w:val="002965AB"/>
    <w:rsid w:val="002B5A99"/>
    <w:rsid w:val="002C098E"/>
    <w:rsid w:val="002C2DA4"/>
    <w:rsid w:val="002C66BB"/>
    <w:rsid w:val="002E2EFB"/>
    <w:rsid w:val="002E6B19"/>
    <w:rsid w:val="00302793"/>
    <w:rsid w:val="0030372C"/>
    <w:rsid w:val="00353AC9"/>
    <w:rsid w:val="0035538B"/>
    <w:rsid w:val="00361800"/>
    <w:rsid w:val="00385A49"/>
    <w:rsid w:val="003C0ADF"/>
    <w:rsid w:val="003F389E"/>
    <w:rsid w:val="003F3B59"/>
    <w:rsid w:val="003F5B5E"/>
    <w:rsid w:val="003F5F16"/>
    <w:rsid w:val="004008A8"/>
    <w:rsid w:val="00433D0A"/>
    <w:rsid w:val="0043730E"/>
    <w:rsid w:val="004379EB"/>
    <w:rsid w:val="00460704"/>
    <w:rsid w:val="00462BF0"/>
    <w:rsid w:val="00463A8D"/>
    <w:rsid w:val="004679C7"/>
    <w:rsid w:val="00472D99"/>
    <w:rsid w:val="0049693E"/>
    <w:rsid w:val="004B0C95"/>
    <w:rsid w:val="004C2A3F"/>
    <w:rsid w:val="004E23BC"/>
    <w:rsid w:val="004E7660"/>
    <w:rsid w:val="00506FE5"/>
    <w:rsid w:val="00527FC9"/>
    <w:rsid w:val="00532A22"/>
    <w:rsid w:val="0053431F"/>
    <w:rsid w:val="0054201D"/>
    <w:rsid w:val="00563B01"/>
    <w:rsid w:val="00575174"/>
    <w:rsid w:val="0058641C"/>
    <w:rsid w:val="00590ED6"/>
    <w:rsid w:val="00595BAE"/>
    <w:rsid w:val="0059734E"/>
    <w:rsid w:val="005B4BC4"/>
    <w:rsid w:val="005D1ED1"/>
    <w:rsid w:val="005E1BDE"/>
    <w:rsid w:val="00605B21"/>
    <w:rsid w:val="00606B6B"/>
    <w:rsid w:val="00610556"/>
    <w:rsid w:val="00615401"/>
    <w:rsid w:val="00622C3D"/>
    <w:rsid w:val="006302D2"/>
    <w:rsid w:val="00633E7B"/>
    <w:rsid w:val="00653DBE"/>
    <w:rsid w:val="0065436E"/>
    <w:rsid w:val="00661892"/>
    <w:rsid w:val="00681774"/>
    <w:rsid w:val="006A4E4C"/>
    <w:rsid w:val="006B3465"/>
    <w:rsid w:val="006C08D8"/>
    <w:rsid w:val="006C357E"/>
    <w:rsid w:val="00701ACD"/>
    <w:rsid w:val="00716CA0"/>
    <w:rsid w:val="00720FA4"/>
    <w:rsid w:val="00750CE2"/>
    <w:rsid w:val="00765D52"/>
    <w:rsid w:val="0077578D"/>
    <w:rsid w:val="00793384"/>
    <w:rsid w:val="007A0BA6"/>
    <w:rsid w:val="007B1BBB"/>
    <w:rsid w:val="007B485E"/>
    <w:rsid w:val="007D5FF3"/>
    <w:rsid w:val="007D6406"/>
    <w:rsid w:val="007E1411"/>
    <w:rsid w:val="007E6FC8"/>
    <w:rsid w:val="007F55FF"/>
    <w:rsid w:val="00803F97"/>
    <w:rsid w:val="008040E8"/>
    <w:rsid w:val="00804FF4"/>
    <w:rsid w:val="00824727"/>
    <w:rsid w:val="00872D15"/>
    <w:rsid w:val="00895BA8"/>
    <w:rsid w:val="0089680C"/>
    <w:rsid w:val="008B04B2"/>
    <w:rsid w:val="008C486F"/>
    <w:rsid w:val="009032A9"/>
    <w:rsid w:val="00913766"/>
    <w:rsid w:val="0091466D"/>
    <w:rsid w:val="0092421E"/>
    <w:rsid w:val="00926B29"/>
    <w:rsid w:val="009342DD"/>
    <w:rsid w:val="009625E8"/>
    <w:rsid w:val="009946BC"/>
    <w:rsid w:val="009C558C"/>
    <w:rsid w:val="009D720E"/>
    <w:rsid w:val="009E168E"/>
    <w:rsid w:val="009E70DB"/>
    <w:rsid w:val="009F3635"/>
    <w:rsid w:val="00A1195C"/>
    <w:rsid w:val="00A36748"/>
    <w:rsid w:val="00A55DB2"/>
    <w:rsid w:val="00A6369A"/>
    <w:rsid w:val="00A65F5A"/>
    <w:rsid w:val="00A81E18"/>
    <w:rsid w:val="00A843FF"/>
    <w:rsid w:val="00A84589"/>
    <w:rsid w:val="00A849F1"/>
    <w:rsid w:val="00AA1A42"/>
    <w:rsid w:val="00AA25B0"/>
    <w:rsid w:val="00AB4341"/>
    <w:rsid w:val="00AC2F61"/>
    <w:rsid w:val="00AD61E2"/>
    <w:rsid w:val="00AF6238"/>
    <w:rsid w:val="00B168DA"/>
    <w:rsid w:val="00B50F71"/>
    <w:rsid w:val="00B5594E"/>
    <w:rsid w:val="00B626C4"/>
    <w:rsid w:val="00B64893"/>
    <w:rsid w:val="00B91901"/>
    <w:rsid w:val="00B94DAD"/>
    <w:rsid w:val="00B97C42"/>
    <w:rsid w:val="00BA5550"/>
    <w:rsid w:val="00BB248A"/>
    <w:rsid w:val="00BC6EA3"/>
    <w:rsid w:val="00BF1036"/>
    <w:rsid w:val="00C06EC9"/>
    <w:rsid w:val="00C54EB7"/>
    <w:rsid w:val="00C551DB"/>
    <w:rsid w:val="00C56D71"/>
    <w:rsid w:val="00C60D43"/>
    <w:rsid w:val="00C8527C"/>
    <w:rsid w:val="00C879F5"/>
    <w:rsid w:val="00C961E0"/>
    <w:rsid w:val="00CA2700"/>
    <w:rsid w:val="00CD199F"/>
    <w:rsid w:val="00CD4A9E"/>
    <w:rsid w:val="00CD7EB9"/>
    <w:rsid w:val="00CF4FE6"/>
    <w:rsid w:val="00D20E06"/>
    <w:rsid w:val="00D30D7A"/>
    <w:rsid w:val="00D31EBF"/>
    <w:rsid w:val="00D328E5"/>
    <w:rsid w:val="00D32C61"/>
    <w:rsid w:val="00D40323"/>
    <w:rsid w:val="00D451AE"/>
    <w:rsid w:val="00D6350F"/>
    <w:rsid w:val="00D678D9"/>
    <w:rsid w:val="00D77B86"/>
    <w:rsid w:val="00D870DA"/>
    <w:rsid w:val="00D87526"/>
    <w:rsid w:val="00D923AD"/>
    <w:rsid w:val="00D9671D"/>
    <w:rsid w:val="00DC002A"/>
    <w:rsid w:val="00DC2BE4"/>
    <w:rsid w:val="00DC7154"/>
    <w:rsid w:val="00DE618E"/>
    <w:rsid w:val="00DF50F3"/>
    <w:rsid w:val="00E1261D"/>
    <w:rsid w:val="00E20FE3"/>
    <w:rsid w:val="00E426DD"/>
    <w:rsid w:val="00E80A4B"/>
    <w:rsid w:val="00E83C3B"/>
    <w:rsid w:val="00EA05CD"/>
    <w:rsid w:val="00EA0701"/>
    <w:rsid w:val="00ED492C"/>
    <w:rsid w:val="00ED73AF"/>
    <w:rsid w:val="00EF0627"/>
    <w:rsid w:val="00EF15CC"/>
    <w:rsid w:val="00EF5FB2"/>
    <w:rsid w:val="00F05FAE"/>
    <w:rsid w:val="00F174BF"/>
    <w:rsid w:val="00F23E91"/>
    <w:rsid w:val="00F26CB8"/>
    <w:rsid w:val="00F36FB1"/>
    <w:rsid w:val="00F77F60"/>
    <w:rsid w:val="00F91D02"/>
    <w:rsid w:val="00FA2FBD"/>
    <w:rsid w:val="00FB15C0"/>
    <w:rsid w:val="00FE397A"/>
    <w:rsid w:val="00FE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F9F80012D64E2E9337C74B0963B5B1">
    <w:name w:val="CEF9F80012D64E2E9337C74B0963B5B1"/>
  </w:style>
  <w:style w:type="paragraph" w:customStyle="1" w:styleId="FC336CEBADF3444FAEBB8E11B7D7FF4D">
    <w:name w:val="FC336CEBADF3444FAEBB8E11B7D7FF4D"/>
  </w:style>
  <w:style w:type="paragraph" w:customStyle="1" w:styleId="09102FE4B223422FB6FB4D46E7794A33">
    <w:name w:val="09102FE4B223422FB6FB4D46E7794A33"/>
  </w:style>
  <w:style w:type="paragraph" w:customStyle="1" w:styleId="1B0EF3D98E1C48A19039B0288B04A356">
    <w:name w:val="1B0EF3D98E1C48A19039B0288B04A356"/>
  </w:style>
  <w:style w:type="paragraph" w:customStyle="1" w:styleId="295119A1AEE049528ADDF137C4B42AD9">
    <w:name w:val="295119A1AEE049528ADDF137C4B42AD9"/>
  </w:style>
  <w:style w:type="paragraph" w:customStyle="1" w:styleId="C5E37349092C495A864E7570C73B76D3">
    <w:name w:val="C5E37349092C495A864E7570C73B76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1BA4C2F-234B-4111-BDA4-7D308DEB5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082815-1C73-46E8-8EAE-5E5A0D33A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617B6A-FCF3-4556-BCD3-8DD394E22A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9D1BCF-F497-4766-B325-263CF637D5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155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 of Development</dc:creator>
  <cp:keywords/>
  <dc:description/>
  <cp:lastModifiedBy>Director of Development</cp:lastModifiedBy>
  <cp:revision>8</cp:revision>
  <cp:lastPrinted>2025-08-26T15:57:00Z</cp:lastPrinted>
  <dcterms:created xsi:type="dcterms:W3CDTF">2025-08-26T15:48:00Z</dcterms:created>
  <dcterms:modified xsi:type="dcterms:W3CDTF">2025-08-27T18:24:00Z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